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B2A" w:rsidRDefault="006B7B2A" w:rsidP="00AF4BCB">
      <w:pPr>
        <w:rPr>
          <w:rFonts w:ascii="Helvetica" w:hAnsi="Helvetica" w:cs="Helvetica"/>
          <w:sz w:val="48"/>
          <w:szCs w:val="48"/>
          <w:lang w:val="nl-NL"/>
        </w:rPr>
      </w:pPr>
    </w:p>
    <w:p w:rsidR="007474CF" w:rsidRPr="007474CF" w:rsidRDefault="007474CF" w:rsidP="00AF4BCB">
      <w:pPr>
        <w:rPr>
          <w:rFonts w:ascii="Helvetica" w:hAnsi="Helvetica" w:cs="Helvetica"/>
          <w:sz w:val="48"/>
          <w:szCs w:val="48"/>
          <w:lang w:val="nl-NL"/>
        </w:rPr>
      </w:pPr>
      <w:r w:rsidRPr="007474CF">
        <w:rPr>
          <w:rFonts w:ascii="Helvetica" w:hAnsi="Helvetica" w:cs="Helvetica"/>
          <w:sz w:val="48"/>
          <w:szCs w:val="48"/>
          <w:lang w:val="nl-NL"/>
        </w:rPr>
        <w:t>Adres en contactgegevens ouders</w:t>
      </w:r>
    </w:p>
    <w:tbl>
      <w:tblPr>
        <w:tblStyle w:val="TableGrid"/>
        <w:tblpPr w:leftFromText="141" w:rightFromText="141" w:vertAnchor="text" w:horzAnchor="margin" w:tblpY="95"/>
        <w:tblW w:w="926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65"/>
        <w:gridCol w:w="3600"/>
        <w:gridCol w:w="3600"/>
      </w:tblGrid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Pr="00C57874" w:rsidRDefault="007474CF" w:rsidP="007474CF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r w:rsidRPr="00C57874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:rsidR="007474CF" w:rsidRPr="00D552BC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D552BC">
              <w:rPr>
                <w:rFonts w:ascii="Helvetica" w:hAnsi="Helvetica" w:cs="Helvetica"/>
                <w:b/>
                <w:sz w:val="22"/>
                <w:szCs w:val="22"/>
              </w:rPr>
              <w:t>Vader</w:t>
            </w:r>
          </w:p>
        </w:tc>
        <w:tc>
          <w:tcPr>
            <w:tcW w:w="3600" w:type="dxa"/>
            <w:vAlign w:val="center"/>
          </w:tcPr>
          <w:p w:rsidR="007474CF" w:rsidRPr="00D552BC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D552BC">
              <w:rPr>
                <w:rFonts w:ascii="Helvetica" w:hAnsi="Helvetica" w:cs="Helvetica"/>
                <w:b/>
                <w:sz w:val="22"/>
                <w:szCs w:val="22"/>
              </w:rPr>
              <w:t>Moeder</w:t>
            </w: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Pr="00C57874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2119893201" w:edGrp="everyone" w:colFirst="1" w:colLast="1"/>
            <w:permStart w:id="312296138" w:edGrp="everyone" w:colFirst="2" w:colLast="2"/>
            <w:r w:rsidRPr="00C57874">
              <w:rPr>
                <w:rFonts w:ascii="Helvetica" w:hAnsi="Helvetica" w:cs="Helvetica"/>
                <w:sz w:val="22"/>
                <w:szCs w:val="22"/>
              </w:rPr>
              <w:t xml:space="preserve">Persoonsnummer:  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Pr="00C57874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883442062" w:edGrp="everyone" w:colFirst="1" w:colLast="1"/>
            <w:permStart w:id="1275939349" w:edGrp="everyone" w:colFirst="2" w:colLast="2"/>
            <w:permEnd w:id="2119893201"/>
            <w:permEnd w:id="312296138"/>
            <w:r>
              <w:rPr>
                <w:rFonts w:ascii="Helvetica" w:hAnsi="Helvetica" w:cs="Helvetica"/>
                <w:sz w:val="22"/>
                <w:szCs w:val="22"/>
              </w:rPr>
              <w:t>Identiteitsnummer: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921199266" w:edGrp="everyone" w:colFirst="1" w:colLast="1"/>
            <w:permStart w:id="1216090197" w:edGrp="everyone" w:colFirst="2" w:colLast="2"/>
            <w:permEnd w:id="883442062"/>
            <w:permEnd w:id="1275939349"/>
            <w:r w:rsidRPr="00C57874">
              <w:rPr>
                <w:rFonts w:ascii="Helvetica" w:hAnsi="Helvetica" w:cs="Helvetica"/>
                <w:sz w:val="22"/>
                <w:szCs w:val="22"/>
              </w:rPr>
              <w:t>Achternaam</w:t>
            </w:r>
            <w:r>
              <w:rPr>
                <w:rFonts w:ascii="Helvetica" w:hAnsi="Helvetica" w:cs="Helvetica"/>
                <w:sz w:val="22"/>
                <w:szCs w:val="22"/>
              </w:rPr>
              <w:t>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181237270" w:edGrp="everyone" w:colFirst="1" w:colLast="1"/>
            <w:permStart w:id="923995601" w:edGrp="everyone" w:colFirst="2" w:colLast="2"/>
            <w:permEnd w:id="921199266"/>
            <w:permEnd w:id="1216090197"/>
            <w:r>
              <w:rPr>
                <w:rFonts w:ascii="Helvetica" w:hAnsi="Helvetica" w:cs="Helvetica"/>
                <w:sz w:val="22"/>
                <w:szCs w:val="22"/>
              </w:rPr>
              <w:t>V</w:t>
            </w:r>
            <w:r w:rsidRPr="00C57874">
              <w:rPr>
                <w:rFonts w:ascii="Helvetica" w:hAnsi="Helvetica" w:cs="Helvetica"/>
                <w:sz w:val="22"/>
                <w:szCs w:val="22"/>
              </w:rPr>
              <w:t>oornamen: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58010B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517872191" w:edGrp="everyone" w:colFirst="1" w:colLast="1"/>
            <w:permStart w:id="78735663" w:edGrp="everyone" w:colFirst="2" w:colLast="2"/>
            <w:permEnd w:id="181237270"/>
            <w:permEnd w:id="923995601"/>
            <w:r>
              <w:rPr>
                <w:rFonts w:ascii="Helvetica" w:hAnsi="Helvetica" w:cs="Helvetica"/>
                <w:sz w:val="22"/>
                <w:szCs w:val="22"/>
              </w:rPr>
              <w:t>Ge</w:t>
            </w:r>
            <w:r w:rsidR="0058010B">
              <w:rPr>
                <w:rFonts w:ascii="Helvetica" w:hAnsi="Helvetica" w:cs="Helvetica"/>
                <w:sz w:val="22"/>
                <w:szCs w:val="22"/>
              </w:rPr>
              <w:t>boorteland</w:t>
            </w:r>
            <w:bookmarkStart w:id="0" w:name="_GoBack"/>
            <w:bookmarkEnd w:id="0"/>
            <w:r>
              <w:rPr>
                <w:rFonts w:ascii="Helvetica" w:hAnsi="Helvetica" w:cs="Helvetica"/>
                <w:sz w:val="22"/>
                <w:szCs w:val="22"/>
              </w:rPr>
              <w:t>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1007564094" w:edGrp="everyone" w:colFirst="1" w:colLast="1"/>
            <w:permStart w:id="1956653855" w:edGrp="everyone" w:colFirst="2" w:colLast="2"/>
            <w:permEnd w:id="517872191"/>
            <w:permEnd w:id="78735663"/>
            <w:r>
              <w:rPr>
                <w:rFonts w:ascii="Helvetica" w:hAnsi="Helvetica" w:cs="Helvetica"/>
                <w:sz w:val="22"/>
                <w:szCs w:val="22"/>
              </w:rPr>
              <w:t>Adres: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1810784641" w:edGrp="everyone" w:colFirst="1" w:colLast="1"/>
            <w:permStart w:id="1060069880" w:edGrp="everyone" w:colFirst="2" w:colLast="2"/>
            <w:permEnd w:id="1007564094"/>
            <w:permEnd w:id="1956653855"/>
            <w:r>
              <w:rPr>
                <w:rFonts w:ascii="Helvetica" w:hAnsi="Helvetica" w:cs="Helvetica"/>
                <w:sz w:val="22"/>
                <w:szCs w:val="22"/>
              </w:rPr>
              <w:t>Email: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1023421427" w:edGrp="everyone" w:colFirst="1" w:colLast="1"/>
            <w:permStart w:id="587556297" w:edGrp="everyone" w:colFirst="2" w:colLast="2"/>
            <w:permEnd w:id="1810784641"/>
            <w:permEnd w:id="1060069880"/>
            <w:r>
              <w:rPr>
                <w:rFonts w:ascii="Helvetica" w:hAnsi="Helvetica" w:cs="Helvetica"/>
                <w:sz w:val="22"/>
                <w:szCs w:val="22"/>
              </w:rPr>
              <w:t>Telefoon: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7474CF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685191064" w:edGrp="everyone" w:colFirst="1" w:colLast="1"/>
            <w:permStart w:id="1117352425" w:edGrp="everyone" w:colFirst="2" w:colLast="2"/>
            <w:permEnd w:id="1023421427"/>
            <w:permEnd w:id="587556297"/>
            <w:r>
              <w:rPr>
                <w:rFonts w:ascii="Helvetica" w:hAnsi="Helvetica" w:cs="Helvetica"/>
                <w:sz w:val="22"/>
                <w:szCs w:val="22"/>
              </w:rPr>
              <w:t>Mobiel nr: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1795373238" w:edGrp="everyone" w:colFirst="1" w:colLast="1"/>
            <w:permStart w:id="2008750804" w:edGrp="everyone" w:colFirst="2" w:colLast="2"/>
            <w:permEnd w:id="685191064"/>
            <w:permEnd w:id="1117352425"/>
            <w:r>
              <w:rPr>
                <w:rFonts w:ascii="Helvetica" w:hAnsi="Helvetica" w:cs="Helvetica"/>
                <w:sz w:val="22"/>
                <w:szCs w:val="22"/>
              </w:rPr>
              <w:t>Telefoon (werk):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permEnd w:id="1795373238"/>
      <w:permEnd w:id="2008750804"/>
    </w:tbl>
    <w:p w:rsidR="00C91AD8" w:rsidRPr="00C57874" w:rsidRDefault="00C91AD8" w:rsidP="00AF4BCB">
      <w:pPr>
        <w:pStyle w:val="NoSpacing"/>
        <w:jc w:val="both"/>
        <w:rPr>
          <w:rFonts w:ascii="Helvetica" w:hAnsi="Helvetica" w:cs="Helvetica"/>
          <w:lang w:val="nl-NL"/>
        </w:rPr>
      </w:pPr>
    </w:p>
    <w:p w:rsidR="00C91AD8" w:rsidRPr="00C57874" w:rsidRDefault="00C91AD8" w:rsidP="00C91AD8">
      <w:pPr>
        <w:pStyle w:val="NoSpacing"/>
        <w:jc w:val="both"/>
        <w:rPr>
          <w:rFonts w:ascii="Helvetica" w:hAnsi="Helvetica" w:cs="Helvetica"/>
          <w:lang w:val="nl-NL"/>
        </w:rPr>
      </w:pPr>
    </w:p>
    <w:p w:rsidR="006B7B2A" w:rsidRPr="00F67256" w:rsidRDefault="00CA54FC" w:rsidP="00303619">
      <w:pPr>
        <w:pStyle w:val="NoSpacing"/>
        <w:jc w:val="both"/>
        <w:rPr>
          <w:rFonts w:ascii="Helvetica" w:hAnsi="Helvetica" w:cs="Helvetica"/>
          <w:lang w:val="nl-NL"/>
        </w:rPr>
      </w:pPr>
      <w:r>
        <w:rPr>
          <w:rFonts w:ascii="Helvetica" w:hAnsi="Helvetica" w:cs="Helvetica"/>
          <w:lang w:val="nl-NL"/>
        </w:rPr>
        <w:t>Aldus naar waarheid opgemaakt</w:t>
      </w:r>
      <w:r w:rsidR="006B7B2A">
        <w:rPr>
          <w:rFonts w:ascii="Helvetica" w:hAnsi="Helvetica" w:cs="Helvetica"/>
          <w:lang w:val="nl-NL"/>
        </w:rPr>
        <w:t xml:space="preserve"> op:</w:t>
      </w:r>
    </w:p>
    <w:p w:rsidR="006B7B2A" w:rsidRDefault="006B7B2A" w:rsidP="006B7B2A">
      <w:pPr>
        <w:pStyle w:val="NoSpacing"/>
        <w:jc w:val="both"/>
        <w:rPr>
          <w:rFonts w:ascii="Helvetica" w:hAnsi="Helvetica" w:cs="Helvetica"/>
          <w:lang w:val="nl-NL"/>
        </w:rPr>
      </w:pPr>
    </w:p>
    <w:p w:rsidR="000B10E8" w:rsidRPr="00F67256" w:rsidRDefault="000B10E8" w:rsidP="006B7B2A">
      <w:pPr>
        <w:pStyle w:val="NoSpacing"/>
        <w:jc w:val="both"/>
        <w:rPr>
          <w:rFonts w:ascii="Helvetica" w:hAnsi="Helvetica" w:cs="Helvetica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530"/>
        <w:gridCol w:w="3972"/>
      </w:tblGrid>
      <w:tr w:rsidR="000B10E8" w:rsidRPr="0058010B" w:rsidTr="000B10E8">
        <w:tc>
          <w:tcPr>
            <w:tcW w:w="3780" w:type="dxa"/>
            <w:tcBorders>
              <w:bottom w:val="single" w:sz="4" w:space="0" w:color="auto"/>
            </w:tcBorders>
          </w:tcPr>
          <w:p w:rsidR="000B10E8" w:rsidRDefault="000B10E8" w:rsidP="00A90172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  <w:permStart w:id="480978409" w:edGrp="everyone" w:colFirst="0" w:colLast="0"/>
            <w:permStart w:id="1976370829" w:edGrp="everyone" w:colFirst="2" w:colLast="2"/>
          </w:p>
        </w:tc>
        <w:tc>
          <w:tcPr>
            <w:tcW w:w="1530" w:type="dxa"/>
          </w:tcPr>
          <w:p w:rsidR="000B10E8" w:rsidRPr="00F67256" w:rsidRDefault="000B10E8" w:rsidP="00906B95">
            <w:pPr>
              <w:pStyle w:val="NoSpacing"/>
              <w:jc w:val="both"/>
              <w:rPr>
                <w:rFonts w:ascii="Helvetica" w:hAnsi="Helvetica" w:cs="Helvetica"/>
                <w:lang w:val="nl-NL"/>
              </w:rPr>
            </w:pPr>
          </w:p>
        </w:tc>
        <w:tc>
          <w:tcPr>
            <w:tcW w:w="3972" w:type="dxa"/>
            <w:tcBorders>
              <w:bottom w:val="single" w:sz="4" w:space="0" w:color="auto"/>
            </w:tcBorders>
          </w:tcPr>
          <w:p w:rsidR="000B10E8" w:rsidRDefault="000B10E8" w:rsidP="00906B95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</w:p>
        </w:tc>
      </w:tr>
      <w:permEnd w:id="480978409"/>
      <w:permEnd w:id="1976370829"/>
      <w:tr w:rsidR="006B7B2A" w:rsidRPr="00D43334" w:rsidTr="000B10E8">
        <w:tc>
          <w:tcPr>
            <w:tcW w:w="3780" w:type="dxa"/>
            <w:tcBorders>
              <w:top w:val="single" w:sz="4" w:space="0" w:color="auto"/>
            </w:tcBorders>
          </w:tcPr>
          <w:p w:rsidR="006B7B2A" w:rsidRPr="00F67256" w:rsidRDefault="00A90172" w:rsidP="00A90172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P</w:t>
            </w:r>
            <w:r w:rsidR="006B7B2A">
              <w:rPr>
                <w:rFonts w:ascii="Helvetica" w:hAnsi="Helvetica" w:cs="Helvetica"/>
                <w:lang w:val="nl-NL"/>
              </w:rPr>
              <w:t>laats</w:t>
            </w:r>
          </w:p>
        </w:tc>
        <w:tc>
          <w:tcPr>
            <w:tcW w:w="1530" w:type="dxa"/>
          </w:tcPr>
          <w:p w:rsidR="006B7B2A" w:rsidRPr="00F67256" w:rsidRDefault="006B7B2A" w:rsidP="00906B95">
            <w:pPr>
              <w:pStyle w:val="NoSpacing"/>
              <w:jc w:val="both"/>
              <w:rPr>
                <w:rFonts w:ascii="Helvetica" w:hAnsi="Helvetica" w:cs="Helvetica"/>
                <w:lang w:val="nl-NL"/>
              </w:rPr>
            </w:pPr>
          </w:p>
        </w:tc>
        <w:tc>
          <w:tcPr>
            <w:tcW w:w="3972" w:type="dxa"/>
            <w:tcBorders>
              <w:top w:val="single" w:sz="4" w:space="0" w:color="auto"/>
            </w:tcBorders>
          </w:tcPr>
          <w:p w:rsidR="006B7B2A" w:rsidRPr="00F67256" w:rsidRDefault="00A90172" w:rsidP="00906B95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D</w:t>
            </w:r>
            <w:r w:rsidR="006B7B2A">
              <w:rPr>
                <w:rFonts w:ascii="Helvetica" w:hAnsi="Helvetica" w:cs="Helvetica"/>
                <w:lang w:val="nl-NL"/>
              </w:rPr>
              <w:t>atum (dag  maand  jaar)</w:t>
            </w:r>
          </w:p>
        </w:tc>
      </w:tr>
    </w:tbl>
    <w:p w:rsidR="006B7B2A" w:rsidRPr="00F67256" w:rsidRDefault="006B7B2A" w:rsidP="006B7B2A">
      <w:pPr>
        <w:pStyle w:val="NoSpacing"/>
        <w:jc w:val="both"/>
        <w:rPr>
          <w:rFonts w:ascii="Helvetica" w:hAnsi="Helvetica" w:cs="Helvetica"/>
          <w:lang w:val="nl-NL"/>
        </w:rPr>
      </w:pPr>
    </w:p>
    <w:p w:rsidR="00B4779E" w:rsidRPr="00F67256" w:rsidRDefault="00B4779E" w:rsidP="00303619">
      <w:pPr>
        <w:pStyle w:val="NoSpacing"/>
        <w:jc w:val="both"/>
        <w:rPr>
          <w:rFonts w:ascii="Helvetica" w:hAnsi="Helvetica" w:cs="Helvetica"/>
          <w:lang w:val="nl-NL"/>
        </w:rPr>
      </w:pPr>
    </w:p>
    <w:p w:rsidR="00983B7C" w:rsidRPr="00F67256" w:rsidRDefault="00983B7C" w:rsidP="00303619">
      <w:pPr>
        <w:pStyle w:val="NoSpacing"/>
        <w:jc w:val="both"/>
        <w:rPr>
          <w:rFonts w:ascii="Helvetica" w:hAnsi="Helvetica" w:cs="Helvetica"/>
          <w:lang w:val="nl-NL"/>
        </w:rPr>
      </w:pPr>
    </w:p>
    <w:p w:rsidR="0026280B" w:rsidRPr="00F67256" w:rsidRDefault="0026280B" w:rsidP="00303619">
      <w:pPr>
        <w:pStyle w:val="NoSpacing"/>
        <w:jc w:val="both"/>
        <w:rPr>
          <w:rFonts w:ascii="Helvetica" w:hAnsi="Helvetica" w:cs="Helvetica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530"/>
        <w:gridCol w:w="3972"/>
      </w:tblGrid>
      <w:tr w:rsidR="006B7B2A" w:rsidRPr="00D43334" w:rsidTr="006B7B2A">
        <w:tc>
          <w:tcPr>
            <w:tcW w:w="3780" w:type="dxa"/>
            <w:tcBorders>
              <w:top w:val="single" w:sz="4" w:space="0" w:color="auto"/>
            </w:tcBorders>
          </w:tcPr>
          <w:p w:rsidR="006B7B2A" w:rsidRPr="00F67256" w:rsidRDefault="006B7B2A" w:rsidP="006B7B2A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Handtekening aanvrager (student)</w:t>
            </w:r>
          </w:p>
        </w:tc>
        <w:tc>
          <w:tcPr>
            <w:tcW w:w="1530" w:type="dxa"/>
          </w:tcPr>
          <w:p w:rsidR="006B7B2A" w:rsidRPr="00F67256" w:rsidRDefault="006B7B2A" w:rsidP="009E247C">
            <w:pPr>
              <w:pStyle w:val="NoSpacing"/>
              <w:jc w:val="both"/>
              <w:rPr>
                <w:rFonts w:ascii="Helvetica" w:hAnsi="Helvetica" w:cs="Helvetica"/>
                <w:lang w:val="nl-NL"/>
              </w:rPr>
            </w:pPr>
          </w:p>
        </w:tc>
        <w:tc>
          <w:tcPr>
            <w:tcW w:w="3972" w:type="dxa"/>
            <w:tcBorders>
              <w:top w:val="single" w:sz="4" w:space="0" w:color="auto"/>
            </w:tcBorders>
          </w:tcPr>
          <w:p w:rsidR="006B7B2A" w:rsidRPr="00F67256" w:rsidRDefault="006B7B2A" w:rsidP="006B7B2A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Handtekening ouders</w:t>
            </w:r>
          </w:p>
        </w:tc>
      </w:tr>
    </w:tbl>
    <w:p w:rsidR="009E247C" w:rsidRPr="00F67256" w:rsidRDefault="009E247C" w:rsidP="009E247C">
      <w:pPr>
        <w:pStyle w:val="NoSpacing"/>
        <w:jc w:val="both"/>
        <w:rPr>
          <w:rFonts w:ascii="Helvetica" w:hAnsi="Helvetica" w:cs="Helvetica"/>
          <w:lang w:val="nl-NL"/>
        </w:rPr>
      </w:pPr>
    </w:p>
    <w:p w:rsidR="007E5BB3" w:rsidRPr="00F67256" w:rsidRDefault="007E5BB3" w:rsidP="009E247C">
      <w:pPr>
        <w:pStyle w:val="NoSpacing"/>
        <w:jc w:val="both"/>
        <w:rPr>
          <w:rFonts w:ascii="Helvetica" w:hAnsi="Helvetica" w:cs="Helvetica"/>
          <w:lang w:val="nl-NL"/>
        </w:rPr>
      </w:pPr>
    </w:p>
    <w:p w:rsidR="00C61228" w:rsidRDefault="00C61228" w:rsidP="00150732">
      <w:pPr>
        <w:pStyle w:val="NoSpacing"/>
        <w:jc w:val="both"/>
        <w:rPr>
          <w:rFonts w:ascii="Helvetica" w:hAnsi="Helvetica" w:cs="Helvetica"/>
          <w:lang w:val="nl-NL"/>
        </w:rPr>
      </w:pPr>
    </w:p>
    <w:p w:rsidR="000232AD" w:rsidRPr="00F67256" w:rsidRDefault="00150732" w:rsidP="00150732">
      <w:pPr>
        <w:pStyle w:val="NoSpacing"/>
        <w:jc w:val="both"/>
        <w:rPr>
          <w:rFonts w:ascii="Helvetica" w:hAnsi="Helvetica" w:cs="Helvetica"/>
          <w:color w:val="0070C0"/>
          <w:lang w:val="nl-NL"/>
        </w:rPr>
      </w:pPr>
      <w:r w:rsidRPr="00F67256">
        <w:rPr>
          <w:rFonts w:ascii="Helvetica" w:hAnsi="Helvetica" w:cs="Helvetica"/>
          <w:lang w:val="nl-NL"/>
        </w:rPr>
        <w:tab/>
      </w:r>
    </w:p>
    <w:sectPr w:rsidR="000232AD" w:rsidRPr="00F67256" w:rsidSect="007D32A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520" w:right="926" w:bottom="90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18C" w:rsidRDefault="00D3018C" w:rsidP="000157CE">
      <w:pPr>
        <w:spacing w:after="0" w:line="240" w:lineRule="auto"/>
      </w:pPr>
      <w:r>
        <w:separator/>
      </w:r>
    </w:p>
  </w:endnote>
  <w:endnote w:type="continuationSeparator" w:id="0">
    <w:p w:rsidR="00D3018C" w:rsidRDefault="00D3018C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EED" w:rsidRPr="007D32A4" w:rsidRDefault="007D32A4">
    <w:pPr>
      <w:pStyle w:val="Footer"/>
      <w:rPr>
        <w:lang w:val="nl-NL"/>
      </w:rPr>
    </w:pPr>
    <w:r w:rsidRPr="00CF6B15">
      <w:rPr>
        <w:lang w:val="nl-NL"/>
      </w:rPr>
      <w:t>WWW.EA.AW, +297 528 3400, fRANKRIJKSTRAAT 3, oRANJESTAD, aRUBA</w:t>
    </w:r>
    <w:r w:rsidRPr="007D32A4">
      <w:rPr>
        <w:noProof/>
        <w:lang w:val="nl-N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978" w:rsidRPr="000232AD" w:rsidRDefault="003C361D" w:rsidP="000232AD">
    <w:pPr>
      <w:pStyle w:val="Footer"/>
    </w:pPr>
    <w:r>
      <w:t>www.ea.aw - info@ea.aw, www.papiamento.aw - info@papiamento.aw, +297 528 3400, Frankrijkstraat 3, oranjestad, aruba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18C" w:rsidRDefault="00D3018C" w:rsidP="000157CE">
      <w:pPr>
        <w:spacing w:after="0" w:line="240" w:lineRule="auto"/>
      </w:pPr>
      <w:r>
        <w:separator/>
      </w:r>
    </w:p>
  </w:footnote>
  <w:footnote w:type="continuationSeparator" w:id="0">
    <w:p w:rsidR="00D3018C" w:rsidRDefault="00D3018C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9197"/>
      <w:gridCol w:w="365"/>
    </w:tblGrid>
    <w:tr w:rsidR="00F63978" w:rsidTr="004B27D5">
      <w:tc>
        <w:tcPr>
          <w:tcW w:w="10008" w:type="dxa"/>
          <w:vAlign w:val="bottom"/>
        </w:tcPr>
        <w:p w:rsidR="00F63978" w:rsidRDefault="00F63978">
          <w:pPr>
            <w:pStyle w:val="Header"/>
          </w:pPr>
        </w:p>
      </w:tc>
      <w:tc>
        <w:tcPr>
          <w:tcW w:w="378" w:type="dxa"/>
          <w:vAlign w:val="bottom"/>
        </w:tcPr>
        <w:p w:rsidR="00F63978" w:rsidRDefault="00F63978" w:rsidP="004B27D5">
          <w:pPr>
            <w:pStyle w:val="Header"/>
            <w:spacing w:after="0"/>
          </w:pPr>
        </w:p>
      </w:tc>
    </w:tr>
  </w:tbl>
  <w:p w:rsidR="00F63978" w:rsidRDefault="003B66F0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EEC2A16" wp14:editId="4517801C">
          <wp:simplePos x="0" y="0"/>
          <wp:positionH relativeFrom="column">
            <wp:posOffset>-12700</wp:posOffset>
          </wp:positionH>
          <wp:positionV relativeFrom="paragraph">
            <wp:posOffset>-641019</wp:posOffset>
          </wp:positionV>
          <wp:extent cx="2000344" cy="11705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willem:Desktop:Planning:DEA_van 24 jan staat op server:templates:briefpapier: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00344" cy="1170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978" w:rsidRDefault="00066EED" w:rsidP="00066EED">
    <w:pPr>
      <w:pStyle w:val="ContactDetails"/>
      <w:spacing w:after="720"/>
      <w:ind w:left="-142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6733132" wp14:editId="1C33333E">
          <wp:simplePos x="0" y="0"/>
          <wp:positionH relativeFrom="column">
            <wp:posOffset>-914400</wp:posOffset>
          </wp:positionH>
          <wp:positionV relativeFrom="paragraph">
            <wp:posOffset>-374650</wp:posOffset>
          </wp:positionV>
          <wp:extent cx="2857500" cy="1170542"/>
          <wp:effectExtent l="0" t="0" r="0" b="0"/>
          <wp:wrapNone/>
          <wp:docPr id="23" name="Picture 23" descr="Macintosh HD:Users:willem:Desktop:Planning:DEA_van 24 jan staat op server:templates:briefpapier: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willem:Desktop:Planning:DEA_van 24 jan staat op server:templates:briefpapier: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170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00397D"/>
    <w:multiLevelType w:val="hybridMultilevel"/>
    <w:tmpl w:val="78665FF4"/>
    <w:lvl w:ilvl="0" w:tplc="8E527644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623D77"/>
    <w:multiLevelType w:val="hybridMultilevel"/>
    <w:tmpl w:val="D15407C2"/>
    <w:lvl w:ilvl="0" w:tplc="08C001C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A45BFE"/>
    <w:multiLevelType w:val="hybridMultilevel"/>
    <w:tmpl w:val="C70234FA"/>
    <w:lvl w:ilvl="0" w:tplc="9154D07C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224DE"/>
    <w:multiLevelType w:val="hybridMultilevel"/>
    <w:tmpl w:val="346A3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2"/>
    <w:lvlOverride w:ilvl="0">
      <w:startOverride w:val="1"/>
    </w:lvlOverride>
  </w:num>
  <w:num w:numId="13">
    <w:abstractNumId w:val="11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Type w:val="letter"/>
  <w:documentProtection w:edit="readOnly" w:enforcement="1" w:cryptProviderType="rsaAES" w:cryptAlgorithmClass="hash" w:cryptAlgorithmType="typeAny" w:cryptAlgorithmSid="14" w:cryptSpinCount="100000" w:hash="4jwTqbdPY7eX2qeffTcEMIlhIGSE5Ut/gfYejOzZEAv06cAcd9pZMogUnz4nJ+DluaIKOEORTxfeoE8pg2tKAQ==" w:salt="68oqXKP5B23GZpfTQrhqG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A3F"/>
    <w:rsid w:val="00001008"/>
    <w:rsid w:val="00003DDA"/>
    <w:rsid w:val="000059F2"/>
    <w:rsid w:val="0000649E"/>
    <w:rsid w:val="000108C6"/>
    <w:rsid w:val="000115BB"/>
    <w:rsid w:val="00012113"/>
    <w:rsid w:val="00013C02"/>
    <w:rsid w:val="00015156"/>
    <w:rsid w:val="000157CE"/>
    <w:rsid w:val="00015D16"/>
    <w:rsid w:val="0002030B"/>
    <w:rsid w:val="00021998"/>
    <w:rsid w:val="00021DEE"/>
    <w:rsid w:val="00022794"/>
    <w:rsid w:val="000232AD"/>
    <w:rsid w:val="000266DB"/>
    <w:rsid w:val="000425D1"/>
    <w:rsid w:val="00051584"/>
    <w:rsid w:val="00051794"/>
    <w:rsid w:val="000518BE"/>
    <w:rsid w:val="00053AD7"/>
    <w:rsid w:val="0005497C"/>
    <w:rsid w:val="000559AC"/>
    <w:rsid w:val="00057479"/>
    <w:rsid w:val="00064644"/>
    <w:rsid w:val="00066C3D"/>
    <w:rsid w:val="00066EED"/>
    <w:rsid w:val="0007052C"/>
    <w:rsid w:val="00073C4C"/>
    <w:rsid w:val="0007484C"/>
    <w:rsid w:val="00080549"/>
    <w:rsid w:val="00082B70"/>
    <w:rsid w:val="00094AFA"/>
    <w:rsid w:val="000A2476"/>
    <w:rsid w:val="000A738E"/>
    <w:rsid w:val="000B10E8"/>
    <w:rsid w:val="000B1437"/>
    <w:rsid w:val="000B169B"/>
    <w:rsid w:val="000B32EE"/>
    <w:rsid w:val="000B650B"/>
    <w:rsid w:val="000C6656"/>
    <w:rsid w:val="000D0853"/>
    <w:rsid w:val="000D33BE"/>
    <w:rsid w:val="000D4057"/>
    <w:rsid w:val="000D5A92"/>
    <w:rsid w:val="000E71ED"/>
    <w:rsid w:val="000F3EDC"/>
    <w:rsid w:val="000F5C53"/>
    <w:rsid w:val="000F69A4"/>
    <w:rsid w:val="00100557"/>
    <w:rsid w:val="00104C10"/>
    <w:rsid w:val="00124191"/>
    <w:rsid w:val="00126B17"/>
    <w:rsid w:val="001312ED"/>
    <w:rsid w:val="00134144"/>
    <w:rsid w:val="00143F3F"/>
    <w:rsid w:val="00150732"/>
    <w:rsid w:val="001535AF"/>
    <w:rsid w:val="00156CBC"/>
    <w:rsid w:val="001608E7"/>
    <w:rsid w:val="001629C0"/>
    <w:rsid w:val="00165340"/>
    <w:rsid w:val="00175451"/>
    <w:rsid w:val="00177D7D"/>
    <w:rsid w:val="00184504"/>
    <w:rsid w:val="00190BB0"/>
    <w:rsid w:val="001937B1"/>
    <w:rsid w:val="00193815"/>
    <w:rsid w:val="00196E0D"/>
    <w:rsid w:val="001A13D0"/>
    <w:rsid w:val="001A3C45"/>
    <w:rsid w:val="001A5825"/>
    <w:rsid w:val="001B1C05"/>
    <w:rsid w:val="001C6B1D"/>
    <w:rsid w:val="001D2DEF"/>
    <w:rsid w:val="001E6DE6"/>
    <w:rsid w:val="001F0AD0"/>
    <w:rsid w:val="001F35B6"/>
    <w:rsid w:val="001F3F6A"/>
    <w:rsid w:val="00202909"/>
    <w:rsid w:val="00202A6B"/>
    <w:rsid w:val="00207DF4"/>
    <w:rsid w:val="00216333"/>
    <w:rsid w:val="00220ECF"/>
    <w:rsid w:val="002214B2"/>
    <w:rsid w:val="00224861"/>
    <w:rsid w:val="00224950"/>
    <w:rsid w:val="00226568"/>
    <w:rsid w:val="00232389"/>
    <w:rsid w:val="002436EB"/>
    <w:rsid w:val="0024758C"/>
    <w:rsid w:val="00251961"/>
    <w:rsid w:val="0025284C"/>
    <w:rsid w:val="0026280B"/>
    <w:rsid w:val="002646BE"/>
    <w:rsid w:val="00266B9F"/>
    <w:rsid w:val="002749BC"/>
    <w:rsid w:val="0027589F"/>
    <w:rsid w:val="00276DC8"/>
    <w:rsid w:val="00280E5F"/>
    <w:rsid w:val="00284B9C"/>
    <w:rsid w:val="00287BC0"/>
    <w:rsid w:val="00296F00"/>
    <w:rsid w:val="002A0066"/>
    <w:rsid w:val="002D0607"/>
    <w:rsid w:val="002E028A"/>
    <w:rsid w:val="002E7884"/>
    <w:rsid w:val="002F274B"/>
    <w:rsid w:val="002F365B"/>
    <w:rsid w:val="002F5678"/>
    <w:rsid w:val="002F6C57"/>
    <w:rsid w:val="00303619"/>
    <w:rsid w:val="003038BB"/>
    <w:rsid w:val="003157EA"/>
    <w:rsid w:val="003159C2"/>
    <w:rsid w:val="003159E3"/>
    <w:rsid w:val="00324BFB"/>
    <w:rsid w:val="00325509"/>
    <w:rsid w:val="00332A34"/>
    <w:rsid w:val="00342A1A"/>
    <w:rsid w:val="003507BB"/>
    <w:rsid w:val="00365F0C"/>
    <w:rsid w:val="00366342"/>
    <w:rsid w:val="0036677E"/>
    <w:rsid w:val="003743C2"/>
    <w:rsid w:val="00375CBC"/>
    <w:rsid w:val="0038074C"/>
    <w:rsid w:val="003807C7"/>
    <w:rsid w:val="003814C7"/>
    <w:rsid w:val="00381FD8"/>
    <w:rsid w:val="003A6824"/>
    <w:rsid w:val="003B290C"/>
    <w:rsid w:val="003B3104"/>
    <w:rsid w:val="003B66F0"/>
    <w:rsid w:val="003C2553"/>
    <w:rsid w:val="003C361D"/>
    <w:rsid w:val="003C3F70"/>
    <w:rsid w:val="003C519B"/>
    <w:rsid w:val="003C62E2"/>
    <w:rsid w:val="003D24C0"/>
    <w:rsid w:val="003E59C8"/>
    <w:rsid w:val="003E6944"/>
    <w:rsid w:val="003F0C62"/>
    <w:rsid w:val="00400B45"/>
    <w:rsid w:val="0040240F"/>
    <w:rsid w:val="00402F61"/>
    <w:rsid w:val="00406A58"/>
    <w:rsid w:val="0042003A"/>
    <w:rsid w:val="004224AA"/>
    <w:rsid w:val="0042753F"/>
    <w:rsid w:val="00434545"/>
    <w:rsid w:val="0043712F"/>
    <w:rsid w:val="00443385"/>
    <w:rsid w:val="00444BF2"/>
    <w:rsid w:val="0044750D"/>
    <w:rsid w:val="00451182"/>
    <w:rsid w:val="004516B7"/>
    <w:rsid w:val="0045242E"/>
    <w:rsid w:val="00453B5B"/>
    <w:rsid w:val="00455727"/>
    <w:rsid w:val="0045610C"/>
    <w:rsid w:val="00467387"/>
    <w:rsid w:val="00476199"/>
    <w:rsid w:val="00476F83"/>
    <w:rsid w:val="00482453"/>
    <w:rsid w:val="00482E31"/>
    <w:rsid w:val="00485F0D"/>
    <w:rsid w:val="00487E3E"/>
    <w:rsid w:val="004935B4"/>
    <w:rsid w:val="004B0142"/>
    <w:rsid w:val="004B1677"/>
    <w:rsid w:val="004B1DCD"/>
    <w:rsid w:val="004B27D5"/>
    <w:rsid w:val="004B34D0"/>
    <w:rsid w:val="004B3F1B"/>
    <w:rsid w:val="004B795A"/>
    <w:rsid w:val="004C571B"/>
    <w:rsid w:val="004C6BDA"/>
    <w:rsid w:val="004D2781"/>
    <w:rsid w:val="004D45CB"/>
    <w:rsid w:val="004D46E3"/>
    <w:rsid w:val="004D6991"/>
    <w:rsid w:val="004E759E"/>
    <w:rsid w:val="00512D6B"/>
    <w:rsid w:val="0052343A"/>
    <w:rsid w:val="00531537"/>
    <w:rsid w:val="00537AB5"/>
    <w:rsid w:val="005459DE"/>
    <w:rsid w:val="0054740E"/>
    <w:rsid w:val="00547616"/>
    <w:rsid w:val="00547B6F"/>
    <w:rsid w:val="00553C4F"/>
    <w:rsid w:val="005640B7"/>
    <w:rsid w:val="00571D24"/>
    <w:rsid w:val="0058010B"/>
    <w:rsid w:val="005A6295"/>
    <w:rsid w:val="005B003A"/>
    <w:rsid w:val="005C0B75"/>
    <w:rsid w:val="005C12D5"/>
    <w:rsid w:val="005C197D"/>
    <w:rsid w:val="005C506C"/>
    <w:rsid w:val="005C59BA"/>
    <w:rsid w:val="005D1A98"/>
    <w:rsid w:val="005F1C7F"/>
    <w:rsid w:val="005F32D9"/>
    <w:rsid w:val="005F37B8"/>
    <w:rsid w:val="00604C9D"/>
    <w:rsid w:val="0060648A"/>
    <w:rsid w:val="0062372C"/>
    <w:rsid w:val="00627509"/>
    <w:rsid w:val="00630072"/>
    <w:rsid w:val="00634244"/>
    <w:rsid w:val="00641BE0"/>
    <w:rsid w:val="0064731A"/>
    <w:rsid w:val="00653796"/>
    <w:rsid w:val="00654C7D"/>
    <w:rsid w:val="00663B97"/>
    <w:rsid w:val="00664EFC"/>
    <w:rsid w:val="00666CD2"/>
    <w:rsid w:val="00673AF2"/>
    <w:rsid w:val="00675AF9"/>
    <w:rsid w:val="006767A0"/>
    <w:rsid w:val="00683860"/>
    <w:rsid w:val="0069274D"/>
    <w:rsid w:val="00693A3F"/>
    <w:rsid w:val="006A2623"/>
    <w:rsid w:val="006A5343"/>
    <w:rsid w:val="006A5DF0"/>
    <w:rsid w:val="006A6471"/>
    <w:rsid w:val="006A6A92"/>
    <w:rsid w:val="006A7101"/>
    <w:rsid w:val="006B0270"/>
    <w:rsid w:val="006B3F32"/>
    <w:rsid w:val="006B5267"/>
    <w:rsid w:val="006B7B2A"/>
    <w:rsid w:val="006C059E"/>
    <w:rsid w:val="006C219F"/>
    <w:rsid w:val="006C307D"/>
    <w:rsid w:val="006C4762"/>
    <w:rsid w:val="006C52A2"/>
    <w:rsid w:val="006D2E4A"/>
    <w:rsid w:val="006E0F01"/>
    <w:rsid w:val="006E1C3A"/>
    <w:rsid w:val="006E1D84"/>
    <w:rsid w:val="006E4681"/>
    <w:rsid w:val="006F3FCB"/>
    <w:rsid w:val="006F492B"/>
    <w:rsid w:val="006F4BB8"/>
    <w:rsid w:val="00703C2D"/>
    <w:rsid w:val="00713A5A"/>
    <w:rsid w:val="00715652"/>
    <w:rsid w:val="00720109"/>
    <w:rsid w:val="007260A5"/>
    <w:rsid w:val="00727B24"/>
    <w:rsid w:val="0073130A"/>
    <w:rsid w:val="00732A0C"/>
    <w:rsid w:val="0073605F"/>
    <w:rsid w:val="0073769F"/>
    <w:rsid w:val="0074189B"/>
    <w:rsid w:val="00745499"/>
    <w:rsid w:val="007456F7"/>
    <w:rsid w:val="0074687A"/>
    <w:rsid w:val="007474CF"/>
    <w:rsid w:val="00755781"/>
    <w:rsid w:val="00757FFA"/>
    <w:rsid w:val="007629F6"/>
    <w:rsid w:val="0076300E"/>
    <w:rsid w:val="00777BAD"/>
    <w:rsid w:val="00785110"/>
    <w:rsid w:val="00786CEC"/>
    <w:rsid w:val="0078796E"/>
    <w:rsid w:val="007909E5"/>
    <w:rsid w:val="00796F14"/>
    <w:rsid w:val="007972E0"/>
    <w:rsid w:val="007A1BEE"/>
    <w:rsid w:val="007A531C"/>
    <w:rsid w:val="007A6D7C"/>
    <w:rsid w:val="007B63EA"/>
    <w:rsid w:val="007C48FC"/>
    <w:rsid w:val="007D2D76"/>
    <w:rsid w:val="007D31F2"/>
    <w:rsid w:val="007D32A4"/>
    <w:rsid w:val="007D4285"/>
    <w:rsid w:val="007D752F"/>
    <w:rsid w:val="007E31A3"/>
    <w:rsid w:val="007E5BB3"/>
    <w:rsid w:val="007E69F1"/>
    <w:rsid w:val="007F1E16"/>
    <w:rsid w:val="007F3EA6"/>
    <w:rsid w:val="007F66A6"/>
    <w:rsid w:val="007F7A44"/>
    <w:rsid w:val="00800057"/>
    <w:rsid w:val="0080038D"/>
    <w:rsid w:val="00803A42"/>
    <w:rsid w:val="008042AF"/>
    <w:rsid w:val="0080435E"/>
    <w:rsid w:val="00810ACC"/>
    <w:rsid w:val="00810E88"/>
    <w:rsid w:val="008112E3"/>
    <w:rsid w:val="008163D4"/>
    <w:rsid w:val="008173C8"/>
    <w:rsid w:val="008302B0"/>
    <w:rsid w:val="00830E6B"/>
    <w:rsid w:val="00845612"/>
    <w:rsid w:val="0084752A"/>
    <w:rsid w:val="0085191E"/>
    <w:rsid w:val="00851C6D"/>
    <w:rsid w:val="00853CFA"/>
    <w:rsid w:val="008541C7"/>
    <w:rsid w:val="008551F4"/>
    <w:rsid w:val="0086217F"/>
    <w:rsid w:val="00867DE4"/>
    <w:rsid w:val="00870EF1"/>
    <w:rsid w:val="00871B91"/>
    <w:rsid w:val="00871C76"/>
    <w:rsid w:val="0087725E"/>
    <w:rsid w:val="008915C7"/>
    <w:rsid w:val="008915D7"/>
    <w:rsid w:val="0089208F"/>
    <w:rsid w:val="008A35F9"/>
    <w:rsid w:val="008B2888"/>
    <w:rsid w:val="008B54F8"/>
    <w:rsid w:val="008D5535"/>
    <w:rsid w:val="008E1A13"/>
    <w:rsid w:val="008E2B6A"/>
    <w:rsid w:val="008E6EFD"/>
    <w:rsid w:val="00905BE7"/>
    <w:rsid w:val="00907865"/>
    <w:rsid w:val="009124B6"/>
    <w:rsid w:val="009136DB"/>
    <w:rsid w:val="0092237D"/>
    <w:rsid w:val="0092544B"/>
    <w:rsid w:val="00931D53"/>
    <w:rsid w:val="00933633"/>
    <w:rsid w:val="00933761"/>
    <w:rsid w:val="009373C8"/>
    <w:rsid w:val="009379B9"/>
    <w:rsid w:val="00940242"/>
    <w:rsid w:val="00941859"/>
    <w:rsid w:val="00947729"/>
    <w:rsid w:val="00951197"/>
    <w:rsid w:val="00953346"/>
    <w:rsid w:val="009579E7"/>
    <w:rsid w:val="009668A5"/>
    <w:rsid w:val="00967147"/>
    <w:rsid w:val="00967930"/>
    <w:rsid w:val="00980ACA"/>
    <w:rsid w:val="00983B7C"/>
    <w:rsid w:val="00983BD8"/>
    <w:rsid w:val="00985742"/>
    <w:rsid w:val="00987D5D"/>
    <w:rsid w:val="009963BD"/>
    <w:rsid w:val="00997005"/>
    <w:rsid w:val="009A12E6"/>
    <w:rsid w:val="009A3F62"/>
    <w:rsid w:val="009A570D"/>
    <w:rsid w:val="009A70D3"/>
    <w:rsid w:val="009B16EE"/>
    <w:rsid w:val="009B7F47"/>
    <w:rsid w:val="009C38F2"/>
    <w:rsid w:val="009D1D36"/>
    <w:rsid w:val="009D24AC"/>
    <w:rsid w:val="009D314C"/>
    <w:rsid w:val="009D5C29"/>
    <w:rsid w:val="009E1687"/>
    <w:rsid w:val="009E247C"/>
    <w:rsid w:val="009E2E99"/>
    <w:rsid w:val="009E4543"/>
    <w:rsid w:val="009E5001"/>
    <w:rsid w:val="009F2850"/>
    <w:rsid w:val="009F4347"/>
    <w:rsid w:val="009F501F"/>
    <w:rsid w:val="009F717B"/>
    <w:rsid w:val="00A00780"/>
    <w:rsid w:val="00A245AE"/>
    <w:rsid w:val="00A30AD5"/>
    <w:rsid w:val="00A30B93"/>
    <w:rsid w:val="00A3137C"/>
    <w:rsid w:val="00A35BC2"/>
    <w:rsid w:val="00A47677"/>
    <w:rsid w:val="00A5172A"/>
    <w:rsid w:val="00A51753"/>
    <w:rsid w:val="00A55A99"/>
    <w:rsid w:val="00A62117"/>
    <w:rsid w:val="00A64481"/>
    <w:rsid w:val="00A6507E"/>
    <w:rsid w:val="00A65815"/>
    <w:rsid w:val="00A672BA"/>
    <w:rsid w:val="00A72402"/>
    <w:rsid w:val="00A80662"/>
    <w:rsid w:val="00A844A3"/>
    <w:rsid w:val="00A853C0"/>
    <w:rsid w:val="00A90172"/>
    <w:rsid w:val="00A915AC"/>
    <w:rsid w:val="00A9211B"/>
    <w:rsid w:val="00AA0EE9"/>
    <w:rsid w:val="00AA554B"/>
    <w:rsid w:val="00AA59A1"/>
    <w:rsid w:val="00AB08F0"/>
    <w:rsid w:val="00AB35FB"/>
    <w:rsid w:val="00AB42DC"/>
    <w:rsid w:val="00AB5ED7"/>
    <w:rsid w:val="00AE65DB"/>
    <w:rsid w:val="00AF051D"/>
    <w:rsid w:val="00AF4BCB"/>
    <w:rsid w:val="00AF57D5"/>
    <w:rsid w:val="00AF7008"/>
    <w:rsid w:val="00B03E2E"/>
    <w:rsid w:val="00B16F66"/>
    <w:rsid w:val="00B17B60"/>
    <w:rsid w:val="00B21CD2"/>
    <w:rsid w:val="00B23DE7"/>
    <w:rsid w:val="00B25EE8"/>
    <w:rsid w:val="00B307C5"/>
    <w:rsid w:val="00B316BE"/>
    <w:rsid w:val="00B34DFE"/>
    <w:rsid w:val="00B3768A"/>
    <w:rsid w:val="00B4672B"/>
    <w:rsid w:val="00B471B9"/>
    <w:rsid w:val="00B4779E"/>
    <w:rsid w:val="00B52F7E"/>
    <w:rsid w:val="00B548ED"/>
    <w:rsid w:val="00B56B53"/>
    <w:rsid w:val="00B67154"/>
    <w:rsid w:val="00B679BE"/>
    <w:rsid w:val="00B7284B"/>
    <w:rsid w:val="00B76141"/>
    <w:rsid w:val="00B82558"/>
    <w:rsid w:val="00B868E5"/>
    <w:rsid w:val="00BA3EF0"/>
    <w:rsid w:val="00BA76F0"/>
    <w:rsid w:val="00BB462C"/>
    <w:rsid w:val="00BB7A3D"/>
    <w:rsid w:val="00BC33E7"/>
    <w:rsid w:val="00BC57E8"/>
    <w:rsid w:val="00BC7054"/>
    <w:rsid w:val="00BD0650"/>
    <w:rsid w:val="00BD5A48"/>
    <w:rsid w:val="00BD6FEE"/>
    <w:rsid w:val="00BE429C"/>
    <w:rsid w:val="00BF6CCC"/>
    <w:rsid w:val="00C02CEA"/>
    <w:rsid w:val="00C11419"/>
    <w:rsid w:val="00C16F3B"/>
    <w:rsid w:val="00C23FDD"/>
    <w:rsid w:val="00C32FCB"/>
    <w:rsid w:val="00C3571B"/>
    <w:rsid w:val="00C367A8"/>
    <w:rsid w:val="00C36F99"/>
    <w:rsid w:val="00C37D32"/>
    <w:rsid w:val="00C44729"/>
    <w:rsid w:val="00C449A7"/>
    <w:rsid w:val="00C4769D"/>
    <w:rsid w:val="00C52FFE"/>
    <w:rsid w:val="00C56B0B"/>
    <w:rsid w:val="00C57284"/>
    <w:rsid w:val="00C57874"/>
    <w:rsid w:val="00C61228"/>
    <w:rsid w:val="00C63DFE"/>
    <w:rsid w:val="00C64F3C"/>
    <w:rsid w:val="00C675B3"/>
    <w:rsid w:val="00C71F48"/>
    <w:rsid w:val="00C72B91"/>
    <w:rsid w:val="00C72C3C"/>
    <w:rsid w:val="00C74FB3"/>
    <w:rsid w:val="00C75565"/>
    <w:rsid w:val="00C77084"/>
    <w:rsid w:val="00C8613F"/>
    <w:rsid w:val="00C91AD8"/>
    <w:rsid w:val="00C91DF1"/>
    <w:rsid w:val="00C950D0"/>
    <w:rsid w:val="00CA1FA9"/>
    <w:rsid w:val="00CA42D0"/>
    <w:rsid w:val="00CA54FC"/>
    <w:rsid w:val="00CB7781"/>
    <w:rsid w:val="00CB77EA"/>
    <w:rsid w:val="00CD2B35"/>
    <w:rsid w:val="00CE32AC"/>
    <w:rsid w:val="00CE5847"/>
    <w:rsid w:val="00CE6F45"/>
    <w:rsid w:val="00CF35BA"/>
    <w:rsid w:val="00CF6702"/>
    <w:rsid w:val="00CF7A5B"/>
    <w:rsid w:val="00D018A9"/>
    <w:rsid w:val="00D03231"/>
    <w:rsid w:val="00D03713"/>
    <w:rsid w:val="00D1614A"/>
    <w:rsid w:val="00D227A3"/>
    <w:rsid w:val="00D24075"/>
    <w:rsid w:val="00D3018C"/>
    <w:rsid w:val="00D3063B"/>
    <w:rsid w:val="00D367DB"/>
    <w:rsid w:val="00D37A23"/>
    <w:rsid w:val="00D37CCA"/>
    <w:rsid w:val="00D43334"/>
    <w:rsid w:val="00D552BC"/>
    <w:rsid w:val="00D56136"/>
    <w:rsid w:val="00D60B5E"/>
    <w:rsid w:val="00D622C0"/>
    <w:rsid w:val="00D63444"/>
    <w:rsid w:val="00D71810"/>
    <w:rsid w:val="00D74ADF"/>
    <w:rsid w:val="00D75054"/>
    <w:rsid w:val="00D75391"/>
    <w:rsid w:val="00D8278F"/>
    <w:rsid w:val="00D83A86"/>
    <w:rsid w:val="00D9247C"/>
    <w:rsid w:val="00D9248E"/>
    <w:rsid w:val="00D940DE"/>
    <w:rsid w:val="00DA5694"/>
    <w:rsid w:val="00DB365F"/>
    <w:rsid w:val="00DB685D"/>
    <w:rsid w:val="00DC36E9"/>
    <w:rsid w:val="00DC7492"/>
    <w:rsid w:val="00DD2240"/>
    <w:rsid w:val="00DD41CB"/>
    <w:rsid w:val="00DD559C"/>
    <w:rsid w:val="00DD6631"/>
    <w:rsid w:val="00DD79D9"/>
    <w:rsid w:val="00DF1FC6"/>
    <w:rsid w:val="00DF2A0A"/>
    <w:rsid w:val="00DF6AB4"/>
    <w:rsid w:val="00E0002B"/>
    <w:rsid w:val="00E050BF"/>
    <w:rsid w:val="00E11C15"/>
    <w:rsid w:val="00E14607"/>
    <w:rsid w:val="00E14C8F"/>
    <w:rsid w:val="00E22DFE"/>
    <w:rsid w:val="00E253DE"/>
    <w:rsid w:val="00E30685"/>
    <w:rsid w:val="00E3318B"/>
    <w:rsid w:val="00E331F2"/>
    <w:rsid w:val="00E33298"/>
    <w:rsid w:val="00E427DF"/>
    <w:rsid w:val="00E6001E"/>
    <w:rsid w:val="00E6109E"/>
    <w:rsid w:val="00E63CD9"/>
    <w:rsid w:val="00E66881"/>
    <w:rsid w:val="00E67F1F"/>
    <w:rsid w:val="00E70423"/>
    <w:rsid w:val="00E74EE7"/>
    <w:rsid w:val="00E82BEB"/>
    <w:rsid w:val="00E8405E"/>
    <w:rsid w:val="00E86D32"/>
    <w:rsid w:val="00E93DC6"/>
    <w:rsid w:val="00E94D13"/>
    <w:rsid w:val="00EA0B74"/>
    <w:rsid w:val="00EA2177"/>
    <w:rsid w:val="00EA3482"/>
    <w:rsid w:val="00EA36C7"/>
    <w:rsid w:val="00EA403E"/>
    <w:rsid w:val="00EA7166"/>
    <w:rsid w:val="00EB187B"/>
    <w:rsid w:val="00EB4ACC"/>
    <w:rsid w:val="00EC06DC"/>
    <w:rsid w:val="00EC2D9B"/>
    <w:rsid w:val="00EC4305"/>
    <w:rsid w:val="00ED1225"/>
    <w:rsid w:val="00ED35EF"/>
    <w:rsid w:val="00ED41CC"/>
    <w:rsid w:val="00ED53D0"/>
    <w:rsid w:val="00EE63D4"/>
    <w:rsid w:val="00EF0BBD"/>
    <w:rsid w:val="00F059C4"/>
    <w:rsid w:val="00F1342A"/>
    <w:rsid w:val="00F168B0"/>
    <w:rsid w:val="00F20537"/>
    <w:rsid w:val="00F209A7"/>
    <w:rsid w:val="00F2642D"/>
    <w:rsid w:val="00F30C09"/>
    <w:rsid w:val="00F30CF7"/>
    <w:rsid w:val="00F315E2"/>
    <w:rsid w:val="00F3326C"/>
    <w:rsid w:val="00F36CF4"/>
    <w:rsid w:val="00F445ED"/>
    <w:rsid w:val="00F57166"/>
    <w:rsid w:val="00F57378"/>
    <w:rsid w:val="00F578AF"/>
    <w:rsid w:val="00F61CEF"/>
    <w:rsid w:val="00F62931"/>
    <w:rsid w:val="00F63978"/>
    <w:rsid w:val="00F63D7B"/>
    <w:rsid w:val="00F643EA"/>
    <w:rsid w:val="00F656B6"/>
    <w:rsid w:val="00F67256"/>
    <w:rsid w:val="00F71B1D"/>
    <w:rsid w:val="00F73F39"/>
    <w:rsid w:val="00F77B04"/>
    <w:rsid w:val="00F80880"/>
    <w:rsid w:val="00F82060"/>
    <w:rsid w:val="00F84D01"/>
    <w:rsid w:val="00F84FAC"/>
    <w:rsid w:val="00F91009"/>
    <w:rsid w:val="00F94DF0"/>
    <w:rsid w:val="00F95ED3"/>
    <w:rsid w:val="00F96C3E"/>
    <w:rsid w:val="00F96D78"/>
    <w:rsid w:val="00FA03D3"/>
    <w:rsid w:val="00FA0833"/>
    <w:rsid w:val="00FA140B"/>
    <w:rsid w:val="00FA5A21"/>
    <w:rsid w:val="00FA7776"/>
    <w:rsid w:val="00FC2EBB"/>
    <w:rsid w:val="00FC3682"/>
    <w:rsid w:val="00FD2A44"/>
    <w:rsid w:val="00FD4E04"/>
    <w:rsid w:val="00FE3304"/>
    <w:rsid w:val="00FE575B"/>
    <w:rsid w:val="00FF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111163"/>
  <w15:docId w15:val="{8203C6F0-DCFB-4D68-82C7-789B7120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 w:qFormat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70D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1"/>
    <w:qFormat/>
    <w:rsid w:val="007A531C"/>
    <w:pPr>
      <w:pageBreakBefore/>
      <w:spacing w:before="240" w:after="120" w:line="240" w:lineRule="auto"/>
      <w:outlineLvl w:val="0"/>
    </w:pPr>
    <w:rPr>
      <w:bCs/>
      <w:color w:val="595959" w:themeColor="text1" w:themeTint="A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501F"/>
    <w:pPr>
      <w:keepNext/>
      <w:keepLines/>
      <w:spacing w:before="200" w:after="100" w:line="240" w:lineRule="auto"/>
      <w:outlineLvl w:val="1"/>
    </w:pPr>
    <w:rPr>
      <w:bCs/>
      <w:color w:val="8E0033" w:themeColor="accent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F501F"/>
    <w:pPr>
      <w:keepNext/>
      <w:keepLines/>
      <w:spacing w:before="200" w:after="0"/>
      <w:outlineLvl w:val="2"/>
    </w:pPr>
    <w:rPr>
      <w:bCs/>
      <w:color w:val="8E003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0157CE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A2623"/>
    <w:pPr>
      <w:spacing w:after="160" w:line="240" w:lineRule="auto"/>
    </w:pPr>
    <w:rPr>
      <w:color w:val="8E0033" w:themeColor="accent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A2623"/>
    <w:rPr>
      <w:color w:val="8E0033" w:themeColor="accent6"/>
      <w:sz w:val="24"/>
    </w:rPr>
  </w:style>
  <w:style w:type="paragraph" w:styleId="Footer">
    <w:name w:val="footer"/>
    <w:basedOn w:val="Normal"/>
    <w:link w:val="FooterChar"/>
    <w:uiPriority w:val="99"/>
    <w:unhideWhenUsed/>
    <w:rsid w:val="0073605F"/>
    <w:pPr>
      <w:spacing w:after="0" w:line="240" w:lineRule="auto"/>
    </w:pPr>
    <w:rPr>
      <w:caps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sid w:val="000157CE"/>
    <w:pPr>
      <w:spacing w:after="0"/>
    </w:pPr>
    <w:rPr>
      <w:color w:val="7F7F7F" w:themeColor="text1" w:themeTint="80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rsid w:val="00CE32AC"/>
    <w:pPr>
      <w:spacing w:after="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1"/>
    <w:rsid w:val="00664EFC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paragraph" w:styleId="Date">
    <w:name w:val="Date"/>
    <w:basedOn w:val="Normal"/>
    <w:next w:val="Normal"/>
    <w:link w:val="DateChar"/>
    <w:uiPriority w:val="1"/>
    <w:rsid w:val="00EC06DC"/>
    <w:pPr>
      <w:spacing w:before="480"/>
    </w:pPr>
    <w:rPr>
      <w:color w:val="000000" w:themeColor="text1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EC06DC"/>
    <w:rPr>
      <w:color w:val="000000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664EFC"/>
    <w:rPr>
      <w:bCs/>
      <w:color w:val="595959" w:themeColor="text1" w:themeTint="A6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303030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664EFC"/>
    <w:rPr>
      <w:bCs/>
      <w:color w:val="8E0033" w:themeColor="accent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64EFC"/>
    <w:rPr>
      <w:bCs/>
      <w:color w:val="8E0033" w:themeColor="accent6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0B1437"/>
    <w:pPr>
      <w:numPr>
        <w:numId w:val="11"/>
      </w:numPr>
      <w:spacing w:before="120" w:after="120" w:line="240" w:lineRule="auto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D03231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001E"/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uiPriority w:val="99"/>
    <w:rsid w:val="00D03231"/>
    <w:rPr>
      <w:color w:val="8E0033" w:themeColor="accent6"/>
      <w:sz w:val="20"/>
      <w:vertAlign w:val="superscript"/>
    </w:rPr>
  </w:style>
  <w:style w:type="paragraph" w:customStyle="1" w:styleId="Recipient">
    <w:name w:val="Recipient"/>
    <w:basedOn w:val="Normal"/>
    <w:uiPriority w:val="1"/>
    <w:qFormat/>
    <w:rsid w:val="00EC06DC"/>
    <w:pPr>
      <w:spacing w:after="0" w:line="240" w:lineRule="auto"/>
    </w:pPr>
    <w:rPr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EC06DC"/>
    <w:pPr>
      <w:spacing w:before="480"/>
    </w:pPr>
  </w:style>
  <w:style w:type="character" w:customStyle="1" w:styleId="SalutationChar">
    <w:name w:val="Salutation Char"/>
    <w:basedOn w:val="DefaultParagraphFont"/>
    <w:link w:val="Salutation"/>
    <w:uiPriority w:val="1"/>
    <w:rsid w:val="00E6001E"/>
    <w:rPr>
      <w:color w:val="262626" w:themeColor="text1" w:themeTint="D9"/>
    </w:rPr>
  </w:style>
  <w:style w:type="paragraph" w:styleId="Signature">
    <w:name w:val="Signature"/>
    <w:basedOn w:val="Normal"/>
    <w:link w:val="SignatureChar"/>
    <w:uiPriority w:val="1"/>
    <w:unhideWhenUsed/>
    <w:qFormat/>
    <w:rsid w:val="00EC06DC"/>
    <w:pPr>
      <w:spacing w:before="72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"/>
    <w:rsid w:val="00E6001E"/>
    <w:rPr>
      <w:color w:val="262626" w:themeColor="text1" w:themeTint="D9"/>
    </w:rPr>
  </w:style>
  <w:style w:type="paragraph" w:styleId="BodyText">
    <w:name w:val="Body Text"/>
    <w:basedOn w:val="Normal"/>
    <w:link w:val="BodyTextChar"/>
    <w:uiPriority w:val="99"/>
    <w:semiHidden/>
    <w:unhideWhenUsed/>
    <w:rsid w:val="008A35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35F9"/>
    <w:rPr>
      <w:color w:val="262626" w:themeColor="text1" w:themeTint="D9"/>
    </w:rPr>
  </w:style>
  <w:style w:type="paragraph" w:styleId="NoSpacing">
    <w:name w:val="No Spacing"/>
    <w:uiPriority w:val="1"/>
    <w:qFormat/>
    <w:rsid w:val="009E247C"/>
    <w:pPr>
      <w:spacing w:after="0" w:line="240" w:lineRule="auto"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E247C"/>
    <w:rPr>
      <w:color w:val="D269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43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A%20-%20JRH\B%20-%20Branding%20Guide%20DEA\aan%20AfAS%20voor%20Arubalening\letter%20templates\DEA_letter_templat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A63DD-2CD0-4B06-8084-AA1EB37EE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DEA_letter_template</Template>
  <TotalTime>45</TotalTime>
  <Pages>1</Pages>
  <Words>51</Words>
  <Characters>294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 Harms</dc:creator>
  <cp:keywords/>
  <dc:description/>
  <cp:lastModifiedBy>JW Harms</cp:lastModifiedBy>
  <cp:revision>13</cp:revision>
  <cp:lastPrinted>2019-05-08T17:32:00Z</cp:lastPrinted>
  <dcterms:created xsi:type="dcterms:W3CDTF">2019-05-08T17:04:00Z</dcterms:created>
  <dcterms:modified xsi:type="dcterms:W3CDTF">2020-02-18T20:46:00Z</dcterms:modified>
  <cp:category/>
</cp:coreProperties>
</file>