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7B9" w:rsidRDefault="00AE1B69" w:rsidP="00B737B9">
      <w:pPr>
        <w:spacing w:after="0" w:line="240" w:lineRule="auto"/>
        <w:jc w:val="right"/>
        <w:rPr>
          <w:rFonts w:asciiTheme="majorHAnsi" w:hAnsiTheme="majorHAnsi"/>
          <w:b/>
          <w:sz w:val="36"/>
          <w:szCs w:val="36"/>
          <w:lang w:val="es-ES"/>
        </w:rPr>
      </w:pPr>
      <w:r w:rsidRPr="00B737B9">
        <w:rPr>
          <w:rFonts w:asciiTheme="majorHAnsi" w:hAnsiTheme="majorHAnsi"/>
          <w:b/>
          <w:sz w:val="32"/>
          <w:szCs w:val="32"/>
          <w:lang w:val="es-ES"/>
        </w:rPr>
        <w:t>Prueba di Naturalisacion Aruba</w:t>
      </w:r>
      <w:r w:rsidRPr="00B737B9">
        <w:rPr>
          <w:rFonts w:asciiTheme="majorHAnsi" w:hAnsiTheme="majorHAnsi"/>
          <w:b/>
          <w:sz w:val="36"/>
          <w:szCs w:val="36"/>
          <w:lang w:val="es-ES"/>
        </w:rPr>
        <w:t xml:space="preserve"> </w:t>
      </w:r>
    </w:p>
    <w:p w:rsidR="00FB524B" w:rsidRDefault="00FB524B" w:rsidP="00B737B9">
      <w:pPr>
        <w:spacing w:after="0" w:line="240" w:lineRule="auto"/>
        <w:jc w:val="right"/>
        <w:rPr>
          <w:rFonts w:asciiTheme="majorHAnsi" w:hAnsiTheme="majorHAnsi"/>
          <w:b/>
          <w:sz w:val="24"/>
          <w:szCs w:val="24"/>
          <w:lang w:val="es-ES"/>
        </w:rPr>
      </w:pPr>
      <w:r w:rsidRPr="00B737B9">
        <w:rPr>
          <w:rFonts w:asciiTheme="majorHAnsi" w:hAnsiTheme="majorHAnsi"/>
          <w:b/>
          <w:sz w:val="24"/>
          <w:szCs w:val="24"/>
          <w:lang w:val="es-ES"/>
        </w:rPr>
        <w:t xml:space="preserve">FORMULARIO DI </w:t>
      </w:r>
      <w:r w:rsidR="00856948">
        <w:rPr>
          <w:rFonts w:asciiTheme="majorHAnsi" w:hAnsiTheme="majorHAnsi"/>
          <w:b/>
          <w:sz w:val="24"/>
          <w:szCs w:val="24"/>
          <w:lang w:val="es-ES"/>
        </w:rPr>
        <w:t>APLICACI</w:t>
      </w:r>
      <w:r w:rsidR="00562739">
        <w:rPr>
          <w:rFonts w:asciiTheme="majorHAnsi" w:hAnsiTheme="majorHAnsi"/>
          <w:b/>
          <w:sz w:val="24"/>
          <w:szCs w:val="24"/>
          <w:lang w:val="es-ES"/>
        </w:rPr>
        <w:t>O</w:t>
      </w:r>
      <w:r w:rsidR="00856948">
        <w:rPr>
          <w:rFonts w:asciiTheme="majorHAnsi" w:hAnsiTheme="majorHAnsi"/>
          <w:b/>
          <w:sz w:val="24"/>
          <w:szCs w:val="24"/>
          <w:lang w:val="es-ES"/>
        </w:rPr>
        <w:t>N</w:t>
      </w:r>
    </w:p>
    <w:p w:rsidR="00856948" w:rsidRPr="00856948" w:rsidRDefault="00856948" w:rsidP="00856948">
      <w:pPr>
        <w:spacing w:after="0" w:line="240" w:lineRule="auto"/>
        <w:rPr>
          <w:rFonts w:ascii="Helvetica" w:hAnsi="Helvetica" w:cs="Helvetica"/>
          <w:b/>
          <w:sz w:val="18"/>
          <w:szCs w:val="18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40"/>
      </w:tblGrid>
      <w:tr w:rsidR="00562739" w:rsidTr="00562739">
        <w:tc>
          <w:tcPr>
            <w:tcW w:w="9440" w:type="dxa"/>
          </w:tcPr>
          <w:p w:rsidR="00562739" w:rsidRPr="00DC3E1C" w:rsidRDefault="00562739" w:rsidP="00562739">
            <w:pPr>
              <w:pStyle w:val="NoSpacing"/>
              <w:rPr>
                <w:rFonts w:ascii="Helvetica" w:hAnsi="Helvetica" w:cs="Helvetica"/>
                <w:sz w:val="16"/>
                <w:szCs w:val="16"/>
                <w:lang w:val="es-ES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1850"/>
              <w:gridCol w:w="448"/>
              <w:gridCol w:w="4467"/>
              <w:gridCol w:w="2449"/>
            </w:tblGrid>
            <w:tr w:rsidR="00562739" w:rsidTr="00CC6869">
              <w:tc>
                <w:tcPr>
                  <w:tcW w:w="1885" w:type="dxa"/>
                  <w:vMerge w:val="restart"/>
                </w:tcPr>
                <w:p w:rsidR="00562739" w:rsidRPr="00AF2476" w:rsidRDefault="00562739" w:rsidP="00562739">
                  <w:pPr>
                    <w:rPr>
                      <w:rFonts w:ascii="Helvetica" w:hAnsi="Helvetica" w:cs="Helvetica"/>
                      <w:sz w:val="18"/>
                      <w:szCs w:val="18"/>
                      <w:lang w:val="es-ES"/>
                    </w:rPr>
                  </w:pPr>
                  <w:r w:rsidRPr="00AF2476">
                    <w:rPr>
                      <w:rFonts w:ascii="Helvetica" w:hAnsi="Helvetica" w:cs="Helvetica"/>
                      <w:sz w:val="18"/>
                      <w:szCs w:val="18"/>
                      <w:lang w:val="es-ES"/>
                    </w:rPr>
                    <w:t>PRUEBA:</w:t>
                  </w:r>
                </w:p>
              </w:tc>
              <w:permStart w:id="1842484911" w:edGrp="everyone"/>
              <w:tc>
                <w:tcPr>
                  <w:tcW w:w="450" w:type="dxa"/>
                  <w:tcBorders>
                    <w:right w:val="nil"/>
                  </w:tcBorders>
                </w:tcPr>
                <w:p w:rsidR="00562739" w:rsidRPr="00AF2476" w:rsidRDefault="00A273E7" w:rsidP="00562739">
                  <w:pPr>
                    <w:rPr>
                      <w:rFonts w:ascii="Helvetica" w:hAnsi="Helvetica" w:cs="Helvetica"/>
                      <w:sz w:val="18"/>
                      <w:szCs w:val="18"/>
                      <w:lang w:val="es-ES"/>
                    </w:rPr>
                  </w:pPr>
                  <w:sdt>
                    <w:sdtPr>
                      <w:rPr>
                        <w:rFonts w:ascii="Helvetica" w:hAnsi="Helvetica" w:cs="Helvetica"/>
                        <w:sz w:val="18"/>
                        <w:szCs w:val="18"/>
                        <w:lang w:val="es-ES"/>
                      </w:rPr>
                      <w:id w:val="782679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C1A5A">
                        <w:rPr>
                          <w:rFonts w:ascii="MS Gothic" w:eastAsia="MS Gothic" w:hAnsi="MS Gothic" w:cs="Helvetica" w:hint="eastAsia"/>
                          <w:sz w:val="18"/>
                          <w:szCs w:val="18"/>
                          <w:lang w:val="es-ES"/>
                        </w:rPr>
                        <w:t>☐</w:t>
                      </w:r>
                    </w:sdtContent>
                  </w:sdt>
                  <w:permEnd w:id="1842484911"/>
                  <w:r w:rsidR="00562739" w:rsidRPr="00AF2476">
                    <w:rPr>
                      <w:rFonts w:ascii="Helvetica" w:hAnsi="Helvetica" w:cs="Helvetica"/>
                      <w:sz w:val="18"/>
                      <w:szCs w:val="18"/>
                      <w:lang w:val="es-ES"/>
                    </w:rPr>
                    <w:t xml:space="preserve"> </w:t>
                  </w:r>
                </w:p>
              </w:tc>
              <w:tc>
                <w:tcPr>
                  <w:tcW w:w="4590" w:type="dxa"/>
                  <w:tcBorders>
                    <w:left w:val="nil"/>
                  </w:tcBorders>
                </w:tcPr>
                <w:p w:rsidR="00562739" w:rsidRPr="00AF2476" w:rsidRDefault="00562739" w:rsidP="00562739">
                  <w:pPr>
                    <w:rPr>
                      <w:rFonts w:ascii="Helvetica" w:hAnsi="Helvetica" w:cs="Helvetica"/>
                      <w:sz w:val="18"/>
                      <w:szCs w:val="18"/>
                      <w:lang w:val="es-ES"/>
                    </w:rPr>
                  </w:pPr>
                  <w:r w:rsidRPr="00AF2476">
                    <w:rPr>
                      <w:rFonts w:ascii="Helvetica" w:hAnsi="Helvetica" w:cs="Helvetica"/>
                      <w:sz w:val="18"/>
                      <w:szCs w:val="18"/>
                      <w:lang w:val="es-ES"/>
                    </w:rPr>
                    <w:t>PROME BIAHA</w:t>
                  </w:r>
                </w:p>
              </w:tc>
              <w:tc>
                <w:tcPr>
                  <w:tcW w:w="2515" w:type="dxa"/>
                </w:tcPr>
                <w:p w:rsidR="00562739" w:rsidRPr="00902C23" w:rsidRDefault="00562739" w:rsidP="00562739">
                  <w:pPr>
                    <w:rPr>
                      <w:rFonts w:ascii="Helvetica" w:hAnsi="Helvetica" w:cs="Helvetica"/>
                      <w:lang w:val="es-ES"/>
                    </w:rPr>
                  </w:pPr>
                </w:p>
              </w:tc>
            </w:tr>
            <w:tr w:rsidR="00562739" w:rsidTr="00CC6869">
              <w:tc>
                <w:tcPr>
                  <w:tcW w:w="1885" w:type="dxa"/>
                  <w:vMerge/>
                </w:tcPr>
                <w:p w:rsidR="00562739" w:rsidRPr="00AF2476" w:rsidRDefault="00562739" w:rsidP="00562739">
                  <w:pPr>
                    <w:rPr>
                      <w:rFonts w:ascii="Helvetica" w:hAnsi="Helvetica" w:cs="Helvetica"/>
                      <w:sz w:val="18"/>
                      <w:szCs w:val="18"/>
                      <w:lang w:val="es-ES"/>
                    </w:rPr>
                  </w:pPr>
                  <w:permStart w:id="2104977211" w:edGrp="everyone" w:colFirst="1" w:colLast="1"/>
                  <w:permStart w:id="1374954453" w:edGrp="everyone" w:colFirst="3" w:colLast="3"/>
                </w:p>
              </w:tc>
              <w:tc>
                <w:tcPr>
                  <w:tcW w:w="450" w:type="dxa"/>
                  <w:vMerge w:val="restart"/>
                  <w:tcBorders>
                    <w:top w:val="nil"/>
                    <w:right w:val="nil"/>
                  </w:tcBorders>
                </w:tcPr>
                <w:p w:rsidR="00562739" w:rsidRPr="00AF2476" w:rsidRDefault="00A273E7" w:rsidP="00562739">
                  <w:pPr>
                    <w:rPr>
                      <w:rFonts w:ascii="Helvetica" w:hAnsi="Helvetica" w:cs="Helvetica"/>
                      <w:sz w:val="18"/>
                      <w:szCs w:val="18"/>
                      <w:lang w:val="es-ES"/>
                    </w:rPr>
                  </w:pPr>
                  <w:sdt>
                    <w:sdtPr>
                      <w:rPr>
                        <w:rFonts w:ascii="Helvetica" w:hAnsi="Helvetica" w:cs="Helvetica"/>
                        <w:sz w:val="18"/>
                        <w:szCs w:val="18"/>
                        <w:lang w:val="es-ES"/>
                      </w:rPr>
                      <w:id w:val="83518559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62739" w:rsidRPr="00AF2476">
                        <w:rPr>
                          <w:rFonts w:ascii="MS Gothic" w:eastAsia="MS Gothic" w:hAnsi="MS Gothic" w:cs="Helvetica" w:hint="eastAsia"/>
                          <w:sz w:val="18"/>
                          <w:szCs w:val="18"/>
                          <w:lang w:val="es-ES"/>
                        </w:rPr>
                        <w:t>☐</w:t>
                      </w:r>
                    </w:sdtContent>
                  </w:sdt>
                  <w:r w:rsidR="00562739" w:rsidRPr="00AF2476">
                    <w:rPr>
                      <w:rFonts w:ascii="Helvetica" w:hAnsi="Helvetica" w:cs="Helvetica"/>
                      <w:sz w:val="18"/>
                      <w:szCs w:val="18"/>
                      <w:lang w:val="es-ES"/>
                    </w:rPr>
                    <w:t xml:space="preserve"> </w:t>
                  </w:r>
                </w:p>
              </w:tc>
              <w:tc>
                <w:tcPr>
                  <w:tcW w:w="4590" w:type="dxa"/>
                  <w:vMerge w:val="restart"/>
                  <w:tcBorders>
                    <w:top w:val="nil"/>
                    <w:left w:val="nil"/>
                  </w:tcBorders>
                </w:tcPr>
                <w:p w:rsidR="00562739" w:rsidRPr="00AF2476" w:rsidRDefault="00562739" w:rsidP="00562739">
                  <w:pPr>
                    <w:rPr>
                      <w:rFonts w:ascii="Helvetica" w:hAnsi="Helvetica" w:cs="Helvetica"/>
                      <w:sz w:val="18"/>
                      <w:szCs w:val="18"/>
                      <w:lang w:val="es-ES"/>
                    </w:rPr>
                  </w:pPr>
                  <w:r w:rsidRPr="00AF2476">
                    <w:rPr>
                      <w:rFonts w:ascii="Helvetica" w:hAnsi="Helvetica" w:cs="Helvetica"/>
                      <w:sz w:val="18"/>
                      <w:szCs w:val="18"/>
                      <w:lang w:val="es-ES"/>
                    </w:rPr>
                    <w:t>RIPITICION, YENA E AÑA Y E LUNA CU A YEGA DI PARTICIPA</w:t>
                  </w:r>
                </w:p>
                <w:p w:rsidR="00562739" w:rsidRPr="00AF2476" w:rsidRDefault="00562739" w:rsidP="00562739">
                  <w:pPr>
                    <w:rPr>
                      <w:rFonts w:ascii="Helvetica" w:hAnsi="Helvetica" w:cs="Helvetica"/>
                      <w:sz w:val="18"/>
                      <w:szCs w:val="18"/>
                      <w:lang w:val="es-ES"/>
                    </w:rPr>
                  </w:pPr>
                  <w:r w:rsidRPr="00923865">
                    <w:rPr>
                      <w:rFonts w:ascii="Helvetica" w:hAnsi="Helvetica" w:cs="Helvetica"/>
                      <w:color w:val="D53F77"/>
                      <w:sz w:val="18"/>
                      <w:szCs w:val="18"/>
                      <w:lang w:val="es-ES"/>
                    </w:rPr>
                    <w:t>Y ENTREGA E “VERKLARING” NAN</w:t>
                  </w:r>
                </w:p>
              </w:tc>
              <w:tc>
                <w:tcPr>
                  <w:tcW w:w="2515" w:type="dxa"/>
                </w:tcPr>
                <w:p w:rsidR="00562739" w:rsidRPr="00902C23" w:rsidRDefault="00562739" w:rsidP="00562739">
                  <w:pPr>
                    <w:rPr>
                      <w:rFonts w:ascii="Helvetica" w:hAnsi="Helvetica" w:cs="Helvetica"/>
                      <w:lang w:val="es-ES"/>
                    </w:rPr>
                  </w:pPr>
                  <w:r>
                    <w:rPr>
                      <w:rFonts w:ascii="Helvetica" w:hAnsi="Helvetica" w:cs="Helvetica"/>
                      <w:lang w:val="es-ES"/>
                    </w:rPr>
                    <w:t>……. / ……….</w:t>
                  </w:r>
                </w:p>
              </w:tc>
            </w:tr>
            <w:tr w:rsidR="00562739" w:rsidTr="00CC6869">
              <w:tc>
                <w:tcPr>
                  <w:tcW w:w="1885" w:type="dxa"/>
                  <w:vMerge/>
                </w:tcPr>
                <w:p w:rsidR="00562739" w:rsidRPr="00902C23" w:rsidRDefault="00562739" w:rsidP="00562739">
                  <w:pPr>
                    <w:rPr>
                      <w:rFonts w:ascii="Helvetica" w:hAnsi="Helvetica" w:cs="Helvetica"/>
                      <w:lang w:val="es-ES"/>
                    </w:rPr>
                  </w:pPr>
                  <w:permStart w:id="1293300564" w:edGrp="everyone" w:colFirst="3" w:colLast="3"/>
                  <w:permEnd w:id="2104977211"/>
                  <w:permEnd w:id="1374954453"/>
                </w:p>
              </w:tc>
              <w:tc>
                <w:tcPr>
                  <w:tcW w:w="450" w:type="dxa"/>
                  <w:vMerge/>
                  <w:tcBorders>
                    <w:top w:val="nil"/>
                    <w:right w:val="nil"/>
                  </w:tcBorders>
                </w:tcPr>
                <w:p w:rsidR="00562739" w:rsidRPr="00902C23" w:rsidRDefault="00562739" w:rsidP="00562739">
                  <w:pPr>
                    <w:rPr>
                      <w:rFonts w:ascii="Helvetica" w:hAnsi="Helvetica" w:cs="Helvetica"/>
                      <w:lang w:val="es-ES"/>
                    </w:rPr>
                  </w:pPr>
                </w:p>
              </w:tc>
              <w:tc>
                <w:tcPr>
                  <w:tcW w:w="4590" w:type="dxa"/>
                  <w:vMerge/>
                  <w:tcBorders>
                    <w:top w:val="nil"/>
                    <w:left w:val="nil"/>
                  </w:tcBorders>
                </w:tcPr>
                <w:p w:rsidR="00562739" w:rsidRPr="00902C23" w:rsidRDefault="00562739" w:rsidP="00562739">
                  <w:pPr>
                    <w:rPr>
                      <w:rFonts w:ascii="Helvetica" w:hAnsi="Helvetica" w:cs="Helvetica"/>
                      <w:lang w:val="es-ES"/>
                    </w:rPr>
                  </w:pPr>
                </w:p>
              </w:tc>
              <w:tc>
                <w:tcPr>
                  <w:tcW w:w="2515" w:type="dxa"/>
                </w:tcPr>
                <w:p w:rsidR="00562739" w:rsidRPr="00902C23" w:rsidRDefault="00562739" w:rsidP="00562739">
                  <w:pPr>
                    <w:rPr>
                      <w:rFonts w:ascii="Helvetica" w:hAnsi="Helvetica" w:cs="Helvetica"/>
                      <w:lang w:val="es-ES"/>
                    </w:rPr>
                  </w:pPr>
                  <w:r>
                    <w:rPr>
                      <w:rFonts w:ascii="Helvetica" w:hAnsi="Helvetica" w:cs="Helvetica"/>
                      <w:lang w:val="es-ES"/>
                    </w:rPr>
                    <w:t>……. / ……….</w:t>
                  </w:r>
                </w:p>
              </w:tc>
            </w:tr>
            <w:tr w:rsidR="00562739" w:rsidTr="00CC6869">
              <w:tc>
                <w:tcPr>
                  <w:tcW w:w="1885" w:type="dxa"/>
                  <w:vMerge/>
                </w:tcPr>
                <w:p w:rsidR="00562739" w:rsidRPr="00902C23" w:rsidRDefault="00562739" w:rsidP="00562739">
                  <w:pPr>
                    <w:rPr>
                      <w:rFonts w:ascii="Helvetica" w:hAnsi="Helvetica" w:cs="Helvetica"/>
                      <w:lang w:val="es-ES"/>
                    </w:rPr>
                  </w:pPr>
                  <w:permStart w:id="1597771798" w:edGrp="everyone" w:colFirst="3" w:colLast="3"/>
                  <w:permEnd w:id="1293300564"/>
                </w:p>
              </w:tc>
              <w:tc>
                <w:tcPr>
                  <w:tcW w:w="450" w:type="dxa"/>
                  <w:vMerge/>
                  <w:tcBorders>
                    <w:top w:val="nil"/>
                    <w:right w:val="nil"/>
                  </w:tcBorders>
                </w:tcPr>
                <w:p w:rsidR="00562739" w:rsidRPr="00902C23" w:rsidRDefault="00562739" w:rsidP="00562739">
                  <w:pPr>
                    <w:rPr>
                      <w:rFonts w:ascii="Helvetica" w:hAnsi="Helvetica" w:cs="Helvetica"/>
                      <w:lang w:val="es-ES"/>
                    </w:rPr>
                  </w:pPr>
                </w:p>
              </w:tc>
              <w:tc>
                <w:tcPr>
                  <w:tcW w:w="4590" w:type="dxa"/>
                  <w:vMerge/>
                  <w:tcBorders>
                    <w:top w:val="nil"/>
                    <w:left w:val="nil"/>
                  </w:tcBorders>
                </w:tcPr>
                <w:p w:rsidR="00562739" w:rsidRPr="00902C23" w:rsidRDefault="00562739" w:rsidP="00562739">
                  <w:pPr>
                    <w:rPr>
                      <w:rFonts w:ascii="Helvetica" w:hAnsi="Helvetica" w:cs="Helvetica"/>
                      <w:color w:val="00A1AB"/>
                      <w:lang w:val="es-ES"/>
                    </w:rPr>
                  </w:pPr>
                </w:p>
              </w:tc>
              <w:tc>
                <w:tcPr>
                  <w:tcW w:w="2515" w:type="dxa"/>
                </w:tcPr>
                <w:p w:rsidR="00562739" w:rsidRDefault="00562739" w:rsidP="00562739">
                  <w:pPr>
                    <w:rPr>
                      <w:rFonts w:ascii="Helvetica" w:hAnsi="Helvetica" w:cs="Helvetica"/>
                      <w:lang w:val="es-ES"/>
                    </w:rPr>
                  </w:pPr>
                  <w:r>
                    <w:rPr>
                      <w:rFonts w:ascii="Helvetica" w:hAnsi="Helvetica" w:cs="Helvetica"/>
                      <w:lang w:val="es-ES"/>
                    </w:rPr>
                    <w:t>……. / ……….</w:t>
                  </w:r>
                </w:p>
              </w:tc>
            </w:tr>
            <w:permEnd w:id="1597771798"/>
          </w:tbl>
          <w:p w:rsidR="00562739" w:rsidRPr="00AF2476" w:rsidRDefault="00562739" w:rsidP="00562739">
            <w:pPr>
              <w:pStyle w:val="NoSpacing"/>
              <w:rPr>
                <w:rFonts w:ascii="Helvetica" w:hAnsi="Helvetica" w:cs="Helvetica"/>
                <w:sz w:val="18"/>
                <w:szCs w:val="18"/>
              </w:rPr>
            </w:pPr>
          </w:p>
          <w:p w:rsidR="00562739" w:rsidRDefault="00562739" w:rsidP="00562739">
            <w:pPr>
              <w:rPr>
                <w:rFonts w:asciiTheme="majorHAnsi" w:hAnsiTheme="majorHAnsi"/>
                <w:b/>
                <w:sz w:val="24"/>
                <w:szCs w:val="24"/>
                <w:lang w:val="es-ES"/>
              </w:rPr>
            </w:pPr>
            <w:r w:rsidRPr="00A87F31">
              <w:rPr>
                <w:rFonts w:asciiTheme="majorHAnsi" w:hAnsiTheme="majorHAnsi"/>
                <w:b/>
                <w:sz w:val="24"/>
                <w:szCs w:val="24"/>
                <w:lang w:val="es-ES"/>
              </w:rPr>
              <w:t>DATONAN PERSONAL</w:t>
            </w:r>
          </w:p>
          <w:p w:rsidR="00562739" w:rsidRPr="00AE1B69" w:rsidRDefault="00562739" w:rsidP="00562739">
            <w:pPr>
              <w:rPr>
                <w:rFonts w:ascii="Helvetica" w:hAnsi="Helvetica" w:cs="Helvetica"/>
                <w:b/>
                <w:sz w:val="16"/>
                <w:szCs w:val="16"/>
                <w:lang w:val="es-ES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864"/>
              <w:gridCol w:w="3740"/>
              <w:gridCol w:w="1163"/>
              <w:gridCol w:w="2447"/>
            </w:tblGrid>
            <w:tr w:rsidR="00562739" w:rsidTr="00796CAE">
              <w:tc>
                <w:tcPr>
                  <w:tcW w:w="1885" w:type="dxa"/>
                  <w:vMerge w:val="restart"/>
                </w:tcPr>
                <w:p w:rsidR="00562739" w:rsidRPr="00CB1AE7" w:rsidRDefault="00562739" w:rsidP="00562739">
                  <w:pPr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  <w:permStart w:id="1662606244" w:edGrp="everyone" w:colFirst="1" w:colLast="1"/>
                  <w:r w:rsidRPr="00CB1AE7"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  <w:t>Fam:</w:t>
                  </w:r>
                </w:p>
              </w:tc>
              <w:tc>
                <w:tcPr>
                  <w:tcW w:w="7555" w:type="dxa"/>
                  <w:gridSpan w:val="3"/>
                </w:tcPr>
                <w:p w:rsidR="00562739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  <w:p w:rsidR="00562739" w:rsidRPr="00E4595F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</w:tc>
            </w:tr>
            <w:permEnd w:id="1662606244"/>
            <w:tr w:rsidR="00562739" w:rsidTr="00796CAE">
              <w:tc>
                <w:tcPr>
                  <w:tcW w:w="1885" w:type="dxa"/>
                  <w:vMerge/>
                </w:tcPr>
                <w:p w:rsidR="00562739" w:rsidRPr="00CB1AE7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7555" w:type="dxa"/>
                  <w:gridSpan w:val="3"/>
                </w:tcPr>
                <w:p w:rsidR="00562739" w:rsidRPr="00E63422" w:rsidRDefault="00562739" w:rsidP="00562739">
                  <w:pPr>
                    <w:rPr>
                      <w:rFonts w:ascii="Helvetica" w:eastAsia="Times New Roman" w:hAnsi="Helvetica" w:cs="Helvetica"/>
                      <w:i/>
                      <w:color w:val="auto"/>
                      <w:sz w:val="18"/>
                      <w:szCs w:val="18"/>
                      <w:lang w:val="es-ES"/>
                    </w:rPr>
                  </w:pPr>
                  <w:r w:rsidRPr="00E63422">
                    <w:rPr>
                      <w:rFonts w:ascii="Helvetica" w:eastAsia="Times New Roman" w:hAnsi="Helvetica" w:cs="Helvetica"/>
                      <w:i/>
                      <w:color w:val="auto"/>
                      <w:sz w:val="18"/>
                      <w:szCs w:val="18"/>
                      <w:lang w:val="es-ES"/>
                    </w:rPr>
                    <w:t>(mesun fam cu ta aparece riba bo paspoort)</w:t>
                  </w:r>
                </w:p>
              </w:tc>
            </w:tr>
            <w:tr w:rsidR="00562739" w:rsidTr="00796CAE">
              <w:tc>
                <w:tcPr>
                  <w:tcW w:w="1885" w:type="dxa"/>
                  <w:vMerge w:val="restart"/>
                </w:tcPr>
                <w:p w:rsidR="00562739" w:rsidRPr="00CB1AE7" w:rsidRDefault="00562739" w:rsidP="00562739">
                  <w:pPr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  <w:permStart w:id="1562313693" w:edGrp="everyone" w:colFirst="1" w:colLast="1"/>
                  <w:r w:rsidRPr="00CB1AE7"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  <w:t>Nombernan:</w:t>
                  </w:r>
                </w:p>
              </w:tc>
              <w:tc>
                <w:tcPr>
                  <w:tcW w:w="7555" w:type="dxa"/>
                  <w:gridSpan w:val="3"/>
                </w:tcPr>
                <w:p w:rsidR="00562739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  <w:p w:rsidR="00562739" w:rsidRPr="00E4595F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</w:tc>
            </w:tr>
            <w:permEnd w:id="1562313693"/>
            <w:tr w:rsidR="00562739" w:rsidTr="00796CAE">
              <w:tc>
                <w:tcPr>
                  <w:tcW w:w="1885" w:type="dxa"/>
                  <w:vMerge/>
                </w:tcPr>
                <w:p w:rsidR="00562739" w:rsidRPr="00CB1AE7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7555" w:type="dxa"/>
                  <w:gridSpan w:val="3"/>
                </w:tcPr>
                <w:p w:rsidR="00562739" w:rsidRPr="00E63422" w:rsidRDefault="00562739" w:rsidP="00562739">
                  <w:pPr>
                    <w:rPr>
                      <w:rFonts w:ascii="Helvetica" w:eastAsia="Times New Roman" w:hAnsi="Helvetica" w:cs="Helvetica"/>
                      <w:i/>
                      <w:color w:val="auto"/>
                      <w:lang w:val="es-ES"/>
                    </w:rPr>
                  </w:pPr>
                  <w:r w:rsidRPr="00E63422">
                    <w:rPr>
                      <w:rFonts w:ascii="Helvetica" w:eastAsia="Times New Roman" w:hAnsi="Helvetica" w:cs="Helvetica"/>
                      <w:i/>
                      <w:color w:val="auto"/>
                      <w:sz w:val="18"/>
                      <w:szCs w:val="18"/>
                      <w:lang w:val="es-ES"/>
                    </w:rPr>
                    <w:t>(mesun nombernan cu ta aparece riba bo paspoort)</w:t>
                  </w:r>
                </w:p>
              </w:tc>
            </w:tr>
            <w:tr w:rsidR="00562739" w:rsidTr="00796CAE">
              <w:tc>
                <w:tcPr>
                  <w:tcW w:w="1885" w:type="dxa"/>
                  <w:vMerge w:val="restart"/>
                </w:tcPr>
                <w:p w:rsidR="00562739" w:rsidRPr="00CB1AE7" w:rsidRDefault="00562739" w:rsidP="00562739">
                  <w:pPr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  <w:permStart w:id="573516870" w:edGrp="everyone" w:colFirst="1" w:colLast="1"/>
                  <w:r w:rsidRPr="00CB1AE7"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  <w:t>Fecha di nacemento:</w:t>
                  </w:r>
                </w:p>
              </w:tc>
              <w:tc>
                <w:tcPr>
                  <w:tcW w:w="7555" w:type="dxa"/>
                  <w:gridSpan w:val="3"/>
                </w:tcPr>
                <w:p w:rsidR="00562739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  <w:p w:rsidR="00562739" w:rsidRPr="00E4595F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</w:tc>
            </w:tr>
            <w:permEnd w:id="573516870"/>
            <w:tr w:rsidR="00562739" w:rsidTr="00796CAE">
              <w:tc>
                <w:tcPr>
                  <w:tcW w:w="1885" w:type="dxa"/>
                  <w:vMerge/>
                </w:tcPr>
                <w:p w:rsidR="00562739" w:rsidRPr="00CB1AE7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7555" w:type="dxa"/>
                  <w:gridSpan w:val="3"/>
                </w:tcPr>
                <w:p w:rsidR="00562739" w:rsidRPr="00E63422" w:rsidRDefault="00562739" w:rsidP="00562739">
                  <w:pPr>
                    <w:rPr>
                      <w:rFonts w:ascii="Helvetica" w:eastAsia="Times New Roman" w:hAnsi="Helvetica" w:cs="Helvetica"/>
                      <w:i/>
                      <w:color w:val="auto"/>
                      <w:sz w:val="18"/>
                      <w:szCs w:val="18"/>
                      <w:lang w:val="es-ES"/>
                    </w:rPr>
                  </w:pPr>
                  <w:r w:rsidRPr="00E63422">
                    <w:rPr>
                      <w:rFonts w:ascii="Helvetica" w:eastAsia="Times New Roman" w:hAnsi="Helvetica" w:cs="Helvetica"/>
                      <w:i/>
                      <w:color w:val="auto"/>
                      <w:sz w:val="18"/>
                      <w:szCs w:val="18"/>
                      <w:lang w:val="es-ES"/>
                    </w:rPr>
                    <w:t>dia / luna / aña</w:t>
                  </w:r>
                </w:p>
              </w:tc>
            </w:tr>
            <w:tr w:rsidR="00562739" w:rsidTr="00796CAE">
              <w:tc>
                <w:tcPr>
                  <w:tcW w:w="1885" w:type="dxa"/>
                </w:tcPr>
                <w:p w:rsidR="00562739" w:rsidRPr="00CB1AE7" w:rsidRDefault="00562739" w:rsidP="00562739">
                  <w:pPr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  <w:permStart w:id="598413797" w:edGrp="everyone" w:colFirst="1" w:colLast="1"/>
                  <w:r w:rsidRPr="00CB1AE7"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  <w:t>Pais di nacemento:</w:t>
                  </w:r>
                </w:p>
              </w:tc>
              <w:tc>
                <w:tcPr>
                  <w:tcW w:w="7555" w:type="dxa"/>
                  <w:gridSpan w:val="3"/>
                </w:tcPr>
                <w:p w:rsidR="00562739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  <w:p w:rsidR="00562739" w:rsidRPr="00E4595F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</w:tc>
            </w:tr>
            <w:tr w:rsidR="00562739" w:rsidTr="00796CAE">
              <w:tc>
                <w:tcPr>
                  <w:tcW w:w="1885" w:type="dxa"/>
                </w:tcPr>
                <w:p w:rsidR="00562739" w:rsidRPr="00CB1AE7" w:rsidRDefault="00562739" w:rsidP="00562739">
                  <w:pPr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  <w:permStart w:id="111477773" w:edGrp="everyone" w:colFirst="1" w:colLast="1"/>
                  <w:permEnd w:id="598413797"/>
                  <w:r w:rsidRPr="00CB1AE7"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  <w:t>Adres:</w:t>
                  </w:r>
                </w:p>
              </w:tc>
              <w:tc>
                <w:tcPr>
                  <w:tcW w:w="7555" w:type="dxa"/>
                  <w:gridSpan w:val="3"/>
                </w:tcPr>
                <w:p w:rsidR="00562739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  <w:p w:rsidR="00562739" w:rsidRPr="00E4595F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</w:tc>
            </w:tr>
            <w:tr w:rsidR="00562739" w:rsidTr="00796CAE">
              <w:tc>
                <w:tcPr>
                  <w:tcW w:w="1885" w:type="dxa"/>
                </w:tcPr>
                <w:p w:rsidR="00562739" w:rsidRPr="00CB1AE7" w:rsidRDefault="00562739" w:rsidP="00562739">
                  <w:pPr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  <w:permStart w:id="955254858" w:edGrp="everyone" w:colFirst="1" w:colLast="1"/>
                  <w:permEnd w:id="111477773"/>
                  <w:r w:rsidRPr="00CB1AE7"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  <w:t>Lugar:</w:t>
                  </w:r>
                </w:p>
              </w:tc>
              <w:tc>
                <w:tcPr>
                  <w:tcW w:w="7555" w:type="dxa"/>
                  <w:gridSpan w:val="3"/>
                </w:tcPr>
                <w:p w:rsidR="00562739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  <w:p w:rsidR="00562739" w:rsidRPr="00E4595F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</w:tc>
            </w:tr>
            <w:tr w:rsidR="00562739" w:rsidTr="00796CAE">
              <w:tc>
                <w:tcPr>
                  <w:tcW w:w="1885" w:type="dxa"/>
                </w:tcPr>
                <w:p w:rsidR="00562739" w:rsidRPr="00CB1AE7" w:rsidRDefault="00562739" w:rsidP="00562739">
                  <w:pPr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  <w:permStart w:id="780211735" w:edGrp="everyone" w:colFirst="1" w:colLast="1"/>
                  <w:permStart w:id="1459114358" w:edGrp="everyone" w:colFirst="3" w:colLast="3"/>
                  <w:permEnd w:id="955254858"/>
                  <w:r w:rsidRPr="00CB1AE7"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  <w:t>Number di telefon:</w:t>
                  </w:r>
                </w:p>
              </w:tc>
              <w:tc>
                <w:tcPr>
                  <w:tcW w:w="3870" w:type="dxa"/>
                </w:tcPr>
                <w:p w:rsidR="00562739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  <w:p w:rsidR="00562739" w:rsidRPr="00E4595F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</w:tc>
              <w:tc>
                <w:tcPr>
                  <w:tcW w:w="1170" w:type="dxa"/>
                </w:tcPr>
                <w:p w:rsidR="00562739" w:rsidRPr="00CB1AE7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</w:pPr>
                </w:p>
                <w:p w:rsidR="00562739" w:rsidRPr="00CB1AE7" w:rsidRDefault="00562739" w:rsidP="00562739">
                  <w:pPr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  <w:r w:rsidRPr="00CB1AE7"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  <w:t>Celular:</w:t>
                  </w:r>
                </w:p>
              </w:tc>
              <w:tc>
                <w:tcPr>
                  <w:tcW w:w="2515" w:type="dxa"/>
                </w:tcPr>
                <w:p w:rsidR="00562739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  <w:p w:rsidR="00562739" w:rsidRPr="00E4595F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</w:tc>
            </w:tr>
            <w:tr w:rsidR="00562739" w:rsidTr="00796CAE">
              <w:tc>
                <w:tcPr>
                  <w:tcW w:w="1885" w:type="dxa"/>
                </w:tcPr>
                <w:p w:rsidR="00562739" w:rsidRDefault="00562739" w:rsidP="00562739">
                  <w:pPr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  <w:permStart w:id="1555710575" w:edGrp="everyone" w:colFirst="1" w:colLast="1"/>
                  <w:permEnd w:id="780211735"/>
                  <w:permEnd w:id="1459114358"/>
                  <w:r w:rsidRPr="00CB1AE7"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  <w:t>E-mail adres:</w:t>
                  </w:r>
                </w:p>
                <w:p w:rsidR="00562739" w:rsidRPr="00CB1AE7" w:rsidRDefault="00562739" w:rsidP="00562739">
                  <w:pPr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7555" w:type="dxa"/>
                  <w:gridSpan w:val="3"/>
                </w:tcPr>
                <w:p w:rsidR="00562739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  <w:p w:rsidR="00562739" w:rsidRPr="00E4595F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</w:tc>
            </w:tr>
            <w:tr w:rsidR="00562739" w:rsidTr="00796CAE">
              <w:tc>
                <w:tcPr>
                  <w:tcW w:w="1885" w:type="dxa"/>
                </w:tcPr>
                <w:p w:rsidR="00562739" w:rsidRPr="00CB1AE7" w:rsidRDefault="00562739" w:rsidP="00561580">
                  <w:pPr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</w:pPr>
                  <w:permStart w:id="1898662472" w:edGrp="everyone" w:colFirst="1" w:colLast="1"/>
                  <w:permEnd w:id="1555710575"/>
                  <w:r w:rsidRPr="00CB1AE7"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  <w:t>Educacion mas halto obteni:</w:t>
                  </w:r>
                </w:p>
              </w:tc>
              <w:tc>
                <w:tcPr>
                  <w:tcW w:w="3870" w:type="dxa"/>
                </w:tcPr>
                <w:p w:rsidR="00562739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</w:tc>
              <w:tc>
                <w:tcPr>
                  <w:tcW w:w="1170" w:type="dxa"/>
                </w:tcPr>
                <w:p w:rsidR="00562739" w:rsidRPr="00CB1AE7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</w:pPr>
                </w:p>
                <w:p w:rsidR="00562739" w:rsidRPr="00E45B7B" w:rsidRDefault="00562739" w:rsidP="00562739">
                  <w:pPr>
                    <w:rPr>
                      <w:rFonts w:ascii="Helvetica" w:eastAsia="Times New Roman" w:hAnsi="Helvetica" w:cs="Helvetica"/>
                      <w:b/>
                      <w:color w:val="auto"/>
                      <w:lang w:val="es-ES"/>
                    </w:rPr>
                  </w:pPr>
                  <w:r w:rsidRPr="00CB1AE7">
                    <w:rPr>
                      <w:rFonts w:ascii="Helvetica" w:eastAsia="Times New Roman" w:hAnsi="Helvetica" w:cs="Helvetica"/>
                      <w:b/>
                      <w:color w:val="auto"/>
                      <w:sz w:val="18"/>
                      <w:szCs w:val="18"/>
                      <w:lang w:val="es-ES"/>
                    </w:rPr>
                    <w:t>Diploma:</w:t>
                  </w:r>
                </w:p>
              </w:tc>
              <w:tc>
                <w:tcPr>
                  <w:tcW w:w="2515" w:type="dxa"/>
                </w:tcPr>
                <w:p w:rsidR="00562739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</w:p>
                <w:p w:rsidR="00562739" w:rsidRPr="00E4595F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</w:pPr>
                  <w:permStart w:id="1979059266" w:edGrp="everyone"/>
                  <w: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  <w:t xml:space="preserve">  </w:t>
                  </w:r>
                  <w:sdt>
                    <w:sdtPr>
                      <w:rPr>
                        <w:rFonts w:ascii="Helvetica" w:eastAsia="Times New Roman" w:hAnsi="Helvetica" w:cs="Helvetica"/>
                        <w:color w:val="auto"/>
                        <w:lang w:val="es-ES"/>
                      </w:rPr>
                      <w:id w:val="-20011874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Helvetica" w:hint="eastAsia"/>
                          <w:color w:val="auto"/>
                          <w:lang w:val="es-ES"/>
                        </w:rPr>
                        <w:t>☐</w:t>
                      </w:r>
                    </w:sdtContent>
                  </w:sdt>
                  <w:permEnd w:id="1979059266"/>
                  <w: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  <w:t xml:space="preserve"> Si</w:t>
                  </w:r>
                  <w: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  <w:tab/>
                  </w:r>
                  <w:permStart w:id="1433550563" w:edGrp="everyone"/>
                  <w:sdt>
                    <w:sdtPr>
                      <w:rPr>
                        <w:rFonts w:ascii="Helvetica" w:eastAsia="Times New Roman" w:hAnsi="Helvetica" w:cs="Helvetica"/>
                        <w:color w:val="auto"/>
                        <w:lang w:val="es-ES"/>
                      </w:rPr>
                      <w:id w:val="172686943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Helvetica" w:hint="eastAsia"/>
                          <w:color w:val="auto"/>
                          <w:lang w:val="es-ES"/>
                        </w:rPr>
                        <w:t>☐</w:t>
                      </w:r>
                    </w:sdtContent>
                  </w:sdt>
                  <w:permEnd w:id="1433550563"/>
                  <w:r>
                    <w:rPr>
                      <w:rFonts w:ascii="Helvetica" w:eastAsia="Times New Roman" w:hAnsi="Helvetica" w:cs="Helvetica"/>
                      <w:color w:val="auto"/>
                      <w:lang w:val="es-ES"/>
                    </w:rPr>
                    <w:t xml:space="preserve"> No</w:t>
                  </w:r>
                </w:p>
              </w:tc>
            </w:tr>
            <w:permEnd w:id="1898662472"/>
          </w:tbl>
          <w:p w:rsidR="00562739" w:rsidRPr="00F50118" w:rsidRDefault="00562739" w:rsidP="00562739">
            <w:pPr>
              <w:pStyle w:val="NoSpacing"/>
              <w:rPr>
                <w:rFonts w:ascii="Helvetica" w:hAnsi="Helvetica" w:cs="Helvetica"/>
                <w:sz w:val="18"/>
                <w:szCs w:val="18"/>
              </w:rPr>
            </w:pPr>
          </w:p>
          <w:p w:rsidR="00562739" w:rsidRDefault="00562739" w:rsidP="00562739">
            <w:pPr>
              <w:pStyle w:val="NoSpacing"/>
              <w:rPr>
                <w:rFonts w:asciiTheme="majorHAnsi" w:hAnsiTheme="majorHAnsi"/>
                <w:b/>
              </w:rPr>
            </w:pPr>
            <w:r w:rsidRPr="00F74DA6">
              <w:rPr>
                <w:rFonts w:asciiTheme="majorHAnsi" w:hAnsiTheme="majorHAnsi"/>
                <w:b/>
              </w:rPr>
              <w:t>APLICACION PA PRUEBA</w:t>
            </w:r>
          </w:p>
          <w:p w:rsidR="00562739" w:rsidRPr="00AE1B69" w:rsidRDefault="00562739" w:rsidP="00562739">
            <w:pPr>
              <w:pStyle w:val="NoSpacing"/>
              <w:rPr>
                <w:rFonts w:ascii="Helvetica" w:hAnsi="Helvetica" w:cs="Helvetica"/>
                <w:b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844"/>
              <w:gridCol w:w="1234"/>
              <w:gridCol w:w="1445"/>
              <w:gridCol w:w="4691"/>
            </w:tblGrid>
            <w:tr w:rsidR="00562739" w:rsidTr="00796CAE">
              <w:tc>
                <w:tcPr>
                  <w:tcW w:w="1885" w:type="dxa"/>
                  <w:vMerge w:val="restart"/>
                </w:tcPr>
                <w:p w:rsidR="00562739" w:rsidRPr="001A1418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</w:pPr>
                  <w:r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>Cua prueba bo ta desea di tuma:</w:t>
                  </w:r>
                </w:p>
              </w:tc>
              <w:permStart w:id="1531403448" w:edGrp="everyone"/>
              <w:tc>
                <w:tcPr>
                  <w:tcW w:w="1260" w:type="dxa"/>
                </w:tcPr>
                <w:p w:rsidR="00562739" w:rsidRPr="001A1418" w:rsidRDefault="00A273E7" w:rsidP="00562739">
                  <w:pPr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</w:pPr>
                  <w:sdt>
                    <w:sdtPr>
                      <w:rPr>
                        <w:rFonts w:ascii="Helvetica" w:eastAsia="Times New Roman" w:hAnsi="Helvetica" w:cs="Helvetica"/>
                        <w:color w:val="auto"/>
                        <w:sz w:val="18"/>
                        <w:szCs w:val="18"/>
                        <w:lang w:val="es-ES"/>
                      </w:rPr>
                      <w:id w:val="-128103513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C1A5A">
                        <w:rPr>
                          <w:rFonts w:ascii="MS Gothic" w:eastAsia="MS Gothic" w:hAnsi="MS Gothic" w:cs="Helvetica" w:hint="eastAsia"/>
                          <w:color w:val="auto"/>
                          <w:sz w:val="18"/>
                          <w:szCs w:val="18"/>
                          <w:lang w:val="es-ES"/>
                        </w:rPr>
                        <w:t>☐</w:t>
                      </w:r>
                    </w:sdtContent>
                  </w:sdt>
                  <w:permEnd w:id="1531403448"/>
                  <w:r w:rsidR="00562739"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 xml:space="preserve"> Parti 1</w:t>
                  </w:r>
                </w:p>
              </w:tc>
              <w:tc>
                <w:tcPr>
                  <w:tcW w:w="6295" w:type="dxa"/>
                  <w:gridSpan w:val="2"/>
                </w:tcPr>
                <w:p w:rsidR="00562739" w:rsidRPr="001A1418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</w:pPr>
                  <w:r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>Orientacion di Comunidad &amp; Organisacion Estatal</w:t>
                  </w:r>
                </w:p>
              </w:tc>
            </w:tr>
            <w:tr w:rsidR="00562739" w:rsidTr="00796CAE">
              <w:tc>
                <w:tcPr>
                  <w:tcW w:w="1885" w:type="dxa"/>
                  <w:vMerge/>
                </w:tcPr>
                <w:p w:rsidR="00562739" w:rsidRPr="001A1418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</w:pPr>
                </w:p>
              </w:tc>
              <w:permStart w:id="584545945" w:edGrp="everyone"/>
              <w:tc>
                <w:tcPr>
                  <w:tcW w:w="1260" w:type="dxa"/>
                </w:tcPr>
                <w:p w:rsidR="00562739" w:rsidRPr="001A1418" w:rsidRDefault="00A273E7" w:rsidP="00562739">
                  <w:pPr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</w:pPr>
                  <w:sdt>
                    <w:sdtPr>
                      <w:rPr>
                        <w:rFonts w:ascii="Helvetica" w:eastAsia="Times New Roman" w:hAnsi="Helvetica" w:cs="Helvetica"/>
                        <w:color w:val="auto"/>
                        <w:sz w:val="18"/>
                        <w:szCs w:val="18"/>
                        <w:lang w:val="es-ES"/>
                      </w:rPr>
                      <w:id w:val="-13208730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C1A5A">
                        <w:rPr>
                          <w:rFonts w:ascii="MS Gothic" w:eastAsia="MS Gothic" w:hAnsi="MS Gothic" w:cs="Helvetica" w:hint="eastAsia"/>
                          <w:color w:val="auto"/>
                          <w:sz w:val="18"/>
                          <w:szCs w:val="18"/>
                          <w:lang w:val="es-ES"/>
                        </w:rPr>
                        <w:t>☐</w:t>
                      </w:r>
                    </w:sdtContent>
                  </w:sdt>
                  <w:permEnd w:id="584545945"/>
                  <w:r w:rsidR="00562739"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 xml:space="preserve"> Parti 2</w:t>
                  </w:r>
                </w:p>
              </w:tc>
              <w:tc>
                <w:tcPr>
                  <w:tcW w:w="1456" w:type="dxa"/>
                </w:tcPr>
                <w:p w:rsidR="00562739" w:rsidRPr="001A1418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</w:pPr>
                  <w:r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>Papiamento</w:t>
                  </w:r>
                </w:p>
              </w:tc>
              <w:permStart w:id="1768507589" w:edGrp="everyone"/>
              <w:tc>
                <w:tcPr>
                  <w:tcW w:w="4839" w:type="dxa"/>
                </w:tcPr>
                <w:p w:rsidR="00562739" w:rsidRPr="001A1418" w:rsidRDefault="00A273E7" w:rsidP="00562739">
                  <w:pPr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</w:pPr>
                  <w:sdt>
                    <w:sdtPr>
                      <w:rPr>
                        <w:rFonts w:ascii="Helvetica" w:eastAsia="Times New Roman" w:hAnsi="Helvetica" w:cs="Helvetica"/>
                        <w:color w:val="auto"/>
                        <w:sz w:val="18"/>
                        <w:szCs w:val="18"/>
                        <w:lang w:val="es-ES"/>
                      </w:rPr>
                      <w:id w:val="13166796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C1A5A">
                        <w:rPr>
                          <w:rFonts w:ascii="MS Gothic" w:eastAsia="MS Gothic" w:hAnsi="MS Gothic" w:cs="Helvetica" w:hint="eastAsia"/>
                          <w:color w:val="auto"/>
                          <w:sz w:val="18"/>
                          <w:szCs w:val="18"/>
                          <w:lang w:val="es-ES"/>
                        </w:rPr>
                        <w:t>☐</w:t>
                      </w:r>
                    </w:sdtContent>
                  </w:sdt>
                  <w:permEnd w:id="1768507589"/>
                  <w:r w:rsidR="00562739"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 xml:space="preserve"> Lesa   </w:t>
                  </w:r>
                  <w:permStart w:id="24714214" w:edGrp="everyone"/>
                  <w:sdt>
                    <w:sdtPr>
                      <w:rPr>
                        <w:rFonts w:ascii="Helvetica" w:eastAsia="Times New Roman" w:hAnsi="Helvetica" w:cs="Helvetica"/>
                        <w:color w:val="auto"/>
                        <w:sz w:val="18"/>
                        <w:szCs w:val="18"/>
                        <w:lang w:val="es-ES"/>
                      </w:rPr>
                      <w:id w:val="38198673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C1A5A">
                        <w:rPr>
                          <w:rFonts w:ascii="MS Gothic" w:eastAsia="MS Gothic" w:hAnsi="MS Gothic" w:cs="Helvetica" w:hint="eastAsia"/>
                          <w:color w:val="auto"/>
                          <w:sz w:val="18"/>
                          <w:szCs w:val="18"/>
                          <w:lang w:val="es-ES"/>
                        </w:rPr>
                        <w:t>☐</w:t>
                      </w:r>
                    </w:sdtContent>
                  </w:sdt>
                  <w:permEnd w:id="24714214"/>
                  <w:r w:rsidR="00562739"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 xml:space="preserve"> Scucha   </w:t>
                  </w:r>
                  <w:permStart w:id="1397173562" w:edGrp="everyone"/>
                  <w:sdt>
                    <w:sdtPr>
                      <w:rPr>
                        <w:rFonts w:ascii="Helvetica" w:eastAsia="Times New Roman" w:hAnsi="Helvetica" w:cs="Helvetica"/>
                        <w:color w:val="auto"/>
                        <w:sz w:val="18"/>
                        <w:szCs w:val="18"/>
                        <w:lang w:val="es-ES"/>
                      </w:rPr>
                      <w:id w:val="-126837696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C1A5A">
                        <w:rPr>
                          <w:rFonts w:ascii="MS Gothic" w:eastAsia="MS Gothic" w:hAnsi="MS Gothic" w:cs="Helvetica" w:hint="eastAsia"/>
                          <w:color w:val="auto"/>
                          <w:sz w:val="18"/>
                          <w:szCs w:val="18"/>
                          <w:lang w:val="es-ES"/>
                        </w:rPr>
                        <w:t>☐</w:t>
                      </w:r>
                    </w:sdtContent>
                  </w:sdt>
                  <w:permEnd w:id="1397173562"/>
                  <w:r w:rsidR="00562739"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 xml:space="preserve"> Skirbi   </w:t>
                  </w:r>
                  <w:permStart w:id="1327761396" w:edGrp="everyone"/>
                  <w:sdt>
                    <w:sdtPr>
                      <w:rPr>
                        <w:rFonts w:ascii="Helvetica" w:eastAsia="Times New Roman" w:hAnsi="Helvetica" w:cs="Helvetica"/>
                        <w:color w:val="auto"/>
                        <w:sz w:val="18"/>
                        <w:szCs w:val="18"/>
                        <w:lang w:val="es-ES"/>
                      </w:rPr>
                      <w:id w:val="151241250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C1A5A">
                        <w:rPr>
                          <w:rFonts w:ascii="MS Gothic" w:eastAsia="MS Gothic" w:hAnsi="MS Gothic" w:cs="Helvetica" w:hint="eastAsia"/>
                          <w:color w:val="auto"/>
                          <w:sz w:val="18"/>
                          <w:szCs w:val="18"/>
                          <w:lang w:val="es-ES"/>
                        </w:rPr>
                        <w:t>☐</w:t>
                      </w:r>
                    </w:sdtContent>
                  </w:sdt>
                  <w:permEnd w:id="1327761396"/>
                  <w:r w:rsidR="00562739"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 xml:space="preserve"> Papia</w:t>
                  </w:r>
                </w:p>
              </w:tc>
            </w:tr>
            <w:tr w:rsidR="00562739" w:rsidTr="00796CAE">
              <w:tc>
                <w:tcPr>
                  <w:tcW w:w="1885" w:type="dxa"/>
                  <w:vMerge/>
                </w:tcPr>
                <w:p w:rsidR="00562739" w:rsidRPr="001A1418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</w:pPr>
                </w:p>
              </w:tc>
              <w:permStart w:id="1488874021" w:edGrp="everyone"/>
              <w:tc>
                <w:tcPr>
                  <w:tcW w:w="1260" w:type="dxa"/>
                </w:tcPr>
                <w:p w:rsidR="00562739" w:rsidRPr="001A1418" w:rsidRDefault="00A273E7" w:rsidP="00562739">
                  <w:pPr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</w:pPr>
                  <w:sdt>
                    <w:sdtPr>
                      <w:rPr>
                        <w:rFonts w:ascii="Helvetica" w:eastAsia="Times New Roman" w:hAnsi="Helvetica" w:cs="Helvetica"/>
                        <w:color w:val="auto"/>
                        <w:sz w:val="18"/>
                        <w:szCs w:val="18"/>
                        <w:lang w:val="es-ES"/>
                      </w:rPr>
                      <w:id w:val="-28735055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C1A5A">
                        <w:rPr>
                          <w:rFonts w:ascii="MS Gothic" w:eastAsia="MS Gothic" w:hAnsi="MS Gothic" w:cs="Helvetica" w:hint="eastAsia"/>
                          <w:color w:val="auto"/>
                          <w:sz w:val="18"/>
                          <w:szCs w:val="18"/>
                          <w:lang w:val="es-ES"/>
                        </w:rPr>
                        <w:t>☐</w:t>
                      </w:r>
                    </w:sdtContent>
                  </w:sdt>
                  <w:permEnd w:id="1488874021"/>
                  <w:r w:rsidR="00562739"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 xml:space="preserve"> Parti 3</w:t>
                  </w:r>
                </w:p>
              </w:tc>
              <w:tc>
                <w:tcPr>
                  <w:tcW w:w="1456" w:type="dxa"/>
                </w:tcPr>
                <w:p w:rsidR="00562739" w:rsidRPr="001A1418" w:rsidRDefault="00562739" w:rsidP="00562739">
                  <w:pPr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</w:pPr>
                  <w:r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>Hulandes</w:t>
                  </w:r>
                </w:p>
              </w:tc>
              <w:permStart w:id="1377905091" w:edGrp="everyone"/>
              <w:tc>
                <w:tcPr>
                  <w:tcW w:w="4839" w:type="dxa"/>
                </w:tcPr>
                <w:p w:rsidR="00562739" w:rsidRPr="001A1418" w:rsidRDefault="00A273E7" w:rsidP="009E439D">
                  <w:pPr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</w:pPr>
                  <w:sdt>
                    <w:sdtPr>
                      <w:rPr>
                        <w:rFonts w:ascii="Helvetica" w:eastAsia="Times New Roman" w:hAnsi="Helvetica" w:cs="Helvetica"/>
                        <w:color w:val="auto"/>
                        <w:sz w:val="18"/>
                        <w:szCs w:val="18"/>
                        <w:lang w:val="es-ES"/>
                      </w:rPr>
                      <w:id w:val="669331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C1A5A">
                        <w:rPr>
                          <w:rFonts w:ascii="MS Gothic" w:eastAsia="MS Gothic" w:hAnsi="MS Gothic" w:cs="Helvetica" w:hint="eastAsia"/>
                          <w:color w:val="auto"/>
                          <w:sz w:val="18"/>
                          <w:szCs w:val="18"/>
                          <w:lang w:val="es-ES"/>
                        </w:rPr>
                        <w:t>☐</w:t>
                      </w:r>
                    </w:sdtContent>
                  </w:sdt>
                  <w:permEnd w:id="1377905091"/>
                  <w:r w:rsidR="00562739"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 xml:space="preserve"> Le</w:t>
                  </w:r>
                  <w:r w:rsidR="009E439D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>zen</w:t>
                  </w:r>
                  <w:r w:rsidR="00562739"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 xml:space="preserve">   </w:t>
                  </w:r>
                  <w:permStart w:id="750811662" w:edGrp="everyone"/>
                  <w:sdt>
                    <w:sdtPr>
                      <w:rPr>
                        <w:rFonts w:ascii="Helvetica" w:eastAsia="Times New Roman" w:hAnsi="Helvetica" w:cs="Helvetica"/>
                        <w:color w:val="auto"/>
                        <w:sz w:val="18"/>
                        <w:szCs w:val="18"/>
                        <w:lang w:val="es-ES"/>
                      </w:rPr>
                      <w:id w:val="64101523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C1A5A">
                        <w:rPr>
                          <w:rFonts w:ascii="MS Gothic" w:eastAsia="MS Gothic" w:hAnsi="MS Gothic" w:cs="Helvetica" w:hint="eastAsia"/>
                          <w:color w:val="auto"/>
                          <w:sz w:val="18"/>
                          <w:szCs w:val="18"/>
                          <w:lang w:val="es-ES"/>
                        </w:rPr>
                        <w:t>☐</w:t>
                      </w:r>
                    </w:sdtContent>
                  </w:sdt>
                  <w:permEnd w:id="750811662"/>
                  <w:r w:rsidR="00562739"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 xml:space="preserve"> </w:t>
                  </w:r>
                  <w:r w:rsidR="009E439D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>Luisteren</w:t>
                  </w:r>
                  <w:r w:rsidR="00562739"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 xml:space="preserve">   </w:t>
                  </w:r>
                  <w:permStart w:id="1232173983" w:edGrp="everyone"/>
                  <w:sdt>
                    <w:sdtPr>
                      <w:rPr>
                        <w:rFonts w:ascii="Helvetica" w:eastAsia="Times New Roman" w:hAnsi="Helvetica" w:cs="Helvetica"/>
                        <w:color w:val="auto"/>
                        <w:sz w:val="18"/>
                        <w:szCs w:val="18"/>
                        <w:lang w:val="es-ES"/>
                      </w:rPr>
                      <w:id w:val="-145540025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C1A5A">
                        <w:rPr>
                          <w:rFonts w:ascii="MS Gothic" w:eastAsia="MS Gothic" w:hAnsi="MS Gothic" w:cs="Helvetica" w:hint="eastAsia"/>
                          <w:color w:val="auto"/>
                          <w:sz w:val="18"/>
                          <w:szCs w:val="18"/>
                          <w:lang w:val="es-ES"/>
                        </w:rPr>
                        <w:t>☐</w:t>
                      </w:r>
                    </w:sdtContent>
                  </w:sdt>
                  <w:permEnd w:id="1232173983"/>
                  <w:r w:rsidR="00562739"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 xml:space="preserve"> S</w:t>
                  </w:r>
                  <w:r w:rsidR="009E439D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>chrijven</w:t>
                  </w:r>
                  <w:r w:rsidR="00562739"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 xml:space="preserve">   </w:t>
                  </w:r>
                  <w:permStart w:id="86456129" w:edGrp="everyone"/>
                  <w:sdt>
                    <w:sdtPr>
                      <w:rPr>
                        <w:rFonts w:ascii="Helvetica" w:eastAsia="Times New Roman" w:hAnsi="Helvetica" w:cs="Helvetica"/>
                        <w:color w:val="auto"/>
                        <w:sz w:val="18"/>
                        <w:szCs w:val="18"/>
                        <w:lang w:val="es-ES"/>
                      </w:rPr>
                      <w:id w:val="13109910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C1A5A">
                        <w:rPr>
                          <w:rFonts w:ascii="MS Gothic" w:eastAsia="MS Gothic" w:hAnsi="MS Gothic" w:cs="Helvetica" w:hint="eastAsia"/>
                          <w:color w:val="auto"/>
                          <w:sz w:val="18"/>
                          <w:szCs w:val="18"/>
                          <w:lang w:val="es-ES"/>
                        </w:rPr>
                        <w:t>☐</w:t>
                      </w:r>
                    </w:sdtContent>
                  </w:sdt>
                  <w:permEnd w:id="86456129"/>
                  <w:r w:rsidR="00562739" w:rsidRPr="001A1418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 xml:space="preserve"> </w:t>
                  </w:r>
                  <w:r w:rsidR="009E439D">
                    <w:rPr>
                      <w:rFonts w:ascii="Helvetica" w:eastAsia="Times New Roman" w:hAnsi="Helvetica" w:cs="Helvetica"/>
                      <w:color w:val="auto"/>
                      <w:sz w:val="18"/>
                      <w:szCs w:val="18"/>
                      <w:lang w:val="es-ES"/>
                    </w:rPr>
                    <w:t>Spreken</w:t>
                  </w:r>
                </w:p>
              </w:tc>
            </w:tr>
          </w:tbl>
          <w:p w:rsidR="00562739" w:rsidRPr="00084176" w:rsidRDefault="00562739" w:rsidP="00562739">
            <w:pPr>
              <w:pStyle w:val="NoSpacing"/>
              <w:rPr>
                <w:rFonts w:ascii="Helvetica" w:hAnsi="Helvetica" w:cs="Helvetica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856"/>
              <w:gridCol w:w="3752"/>
              <w:gridCol w:w="1124"/>
              <w:gridCol w:w="2482"/>
            </w:tblGrid>
            <w:tr w:rsidR="00562739" w:rsidRPr="00084176" w:rsidTr="005531D9">
              <w:tc>
                <w:tcPr>
                  <w:tcW w:w="1856" w:type="dxa"/>
                </w:tcPr>
                <w:p w:rsidR="00562739" w:rsidRPr="00E665FF" w:rsidRDefault="00562739" w:rsidP="00562739">
                  <w:pPr>
                    <w:pStyle w:val="NoSpacing"/>
                    <w:rPr>
                      <w:rFonts w:ascii="Helvetica" w:hAnsi="Helvetica" w:cs="Helvetica"/>
                      <w:sz w:val="18"/>
                      <w:szCs w:val="18"/>
                    </w:rPr>
                  </w:pPr>
                </w:p>
                <w:p w:rsidR="00562739" w:rsidRPr="00084176" w:rsidRDefault="00562739" w:rsidP="00562739">
                  <w:pPr>
                    <w:pStyle w:val="NoSpacing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E665FF">
                    <w:rPr>
                      <w:rFonts w:ascii="Helvetica" w:hAnsi="Helvetica" w:cs="Helvetica"/>
                      <w:sz w:val="18"/>
                      <w:szCs w:val="18"/>
                    </w:rPr>
                    <w:t>Firma di aplicante:</w:t>
                  </w:r>
                </w:p>
              </w:tc>
              <w:tc>
                <w:tcPr>
                  <w:tcW w:w="3752" w:type="dxa"/>
                </w:tcPr>
                <w:p w:rsidR="00562739" w:rsidRDefault="00562739" w:rsidP="00562739">
                  <w:pPr>
                    <w:pStyle w:val="NoSpacing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562739" w:rsidRPr="00084176" w:rsidRDefault="00562739" w:rsidP="00562739">
                  <w:pPr>
                    <w:pStyle w:val="NoSpacing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  <w:tc>
                <w:tcPr>
                  <w:tcW w:w="1124" w:type="dxa"/>
                </w:tcPr>
                <w:p w:rsidR="00562739" w:rsidRPr="00E665FF" w:rsidRDefault="00562739" w:rsidP="00562739">
                  <w:pPr>
                    <w:pStyle w:val="NoSpacing"/>
                    <w:rPr>
                      <w:rFonts w:ascii="Helvetica" w:hAnsi="Helvetica" w:cs="Helvetica"/>
                      <w:sz w:val="18"/>
                      <w:szCs w:val="18"/>
                    </w:rPr>
                  </w:pPr>
                </w:p>
                <w:p w:rsidR="00562739" w:rsidRPr="00084176" w:rsidRDefault="00562739" w:rsidP="00562739">
                  <w:pPr>
                    <w:pStyle w:val="NoSpacing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E665FF">
                    <w:rPr>
                      <w:rFonts w:ascii="Helvetica" w:hAnsi="Helvetica" w:cs="Helvetica"/>
                      <w:sz w:val="18"/>
                      <w:szCs w:val="18"/>
                    </w:rPr>
                    <w:t>Fecha:</w:t>
                  </w:r>
                </w:p>
              </w:tc>
              <w:tc>
                <w:tcPr>
                  <w:tcW w:w="2482" w:type="dxa"/>
                </w:tcPr>
                <w:p w:rsidR="00562739" w:rsidRDefault="00562739" w:rsidP="00562739">
                  <w:pPr>
                    <w:pStyle w:val="NoSpacing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562739" w:rsidRPr="00084176" w:rsidRDefault="00693322" w:rsidP="00693322">
                  <w:pPr>
                    <w:pStyle w:val="NoSpacing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lang w:val="es-ES"/>
                    </w:rPr>
                    <w:t>….</w:t>
                  </w:r>
                  <w:r w:rsidR="00562739">
                    <w:rPr>
                      <w:rFonts w:ascii="Helvetica" w:hAnsi="Helvetica" w:cs="Helvetica"/>
                      <w:lang w:val="es-ES"/>
                    </w:rPr>
                    <w:t xml:space="preserve"> / </w:t>
                  </w:r>
                  <w:r>
                    <w:rPr>
                      <w:rFonts w:ascii="Helvetica" w:hAnsi="Helvetica" w:cs="Helvetica"/>
                      <w:lang w:val="es-ES"/>
                    </w:rPr>
                    <w:t>..</w:t>
                  </w:r>
                  <w:r w:rsidR="00562739">
                    <w:rPr>
                      <w:rFonts w:ascii="Helvetica" w:hAnsi="Helvetica" w:cs="Helvetica"/>
                      <w:lang w:val="es-ES"/>
                    </w:rPr>
                    <w:t xml:space="preserve">.. / </w:t>
                  </w:r>
                  <w:r>
                    <w:rPr>
                      <w:rFonts w:ascii="Helvetica" w:hAnsi="Helvetica" w:cs="Helvetica"/>
                      <w:lang w:val="es-ES"/>
                    </w:rPr>
                    <w:t>201</w:t>
                  </w:r>
                  <w:r w:rsidR="00FD5F88">
                    <w:rPr>
                      <w:rFonts w:ascii="Helvetica" w:hAnsi="Helvetica" w:cs="Helvetica"/>
                      <w:lang w:val="es-ES"/>
                    </w:rPr>
                    <w:t>9</w:t>
                  </w:r>
                </w:p>
              </w:tc>
            </w:tr>
          </w:tbl>
          <w:p w:rsidR="00562739" w:rsidRPr="005531D9" w:rsidRDefault="00562739" w:rsidP="00562739">
            <w:pPr>
              <w:pStyle w:val="NoSpacing"/>
              <w:rPr>
                <w:rFonts w:ascii="Helvetica" w:hAnsi="Helvetica" w:cs="Helvetica"/>
                <w:b/>
                <w:sz w:val="16"/>
                <w:szCs w:val="16"/>
                <w:lang w:val="es-ES"/>
              </w:rPr>
            </w:pPr>
          </w:p>
        </w:tc>
        <w:bookmarkStart w:id="0" w:name="_GoBack"/>
        <w:bookmarkEnd w:id="0"/>
      </w:tr>
    </w:tbl>
    <w:p w:rsidR="00562739" w:rsidRPr="00936E37" w:rsidRDefault="00562739" w:rsidP="00562739">
      <w:pPr>
        <w:pStyle w:val="NoSpacing"/>
        <w:rPr>
          <w:rFonts w:ascii="Helvetica" w:hAnsi="Helvetica" w:cs="Helvetica"/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262626" w:themeColor="text1" w:themeTint="D9"/>
          <w:left w:val="single" w:sz="4" w:space="0" w:color="262626" w:themeColor="text1" w:themeTint="D9"/>
          <w:bottom w:val="single" w:sz="4" w:space="0" w:color="262626" w:themeColor="text1" w:themeTint="D9"/>
          <w:right w:val="single" w:sz="4" w:space="0" w:color="262626" w:themeColor="text1" w:themeTint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5"/>
        <w:gridCol w:w="7555"/>
      </w:tblGrid>
      <w:tr w:rsidR="00562739" w:rsidRPr="00CB1AE7" w:rsidTr="00452985">
        <w:tc>
          <w:tcPr>
            <w:tcW w:w="1885" w:type="dxa"/>
          </w:tcPr>
          <w:p w:rsidR="00562739" w:rsidRPr="00E051DA" w:rsidRDefault="00562739" w:rsidP="00452985">
            <w:pPr>
              <w:pStyle w:val="NoSpacing"/>
              <w:rPr>
                <w:rFonts w:ascii="Helvetica" w:eastAsia="Times New Roman" w:hAnsi="Helvetica" w:cs="Helvetica"/>
                <w:b/>
                <w:color w:val="D53F77"/>
                <w:sz w:val="18"/>
                <w:szCs w:val="18"/>
                <w:lang w:val="es-ES"/>
              </w:rPr>
            </w:pPr>
            <w:r w:rsidRPr="00E051DA">
              <w:rPr>
                <w:rFonts w:ascii="Helvetica" w:eastAsia="Times New Roman" w:hAnsi="Helvetica" w:cs="Helvetica"/>
                <w:b/>
                <w:color w:val="D53F77"/>
                <w:sz w:val="18"/>
                <w:szCs w:val="18"/>
                <w:lang w:val="es-ES"/>
              </w:rPr>
              <w:t>Atencion:</w:t>
            </w:r>
          </w:p>
        </w:tc>
        <w:tc>
          <w:tcPr>
            <w:tcW w:w="7555" w:type="dxa"/>
          </w:tcPr>
          <w:p w:rsidR="00562739" w:rsidRPr="00E051DA" w:rsidRDefault="00562739" w:rsidP="00452985">
            <w:pPr>
              <w:pStyle w:val="NoSpacing"/>
              <w:rPr>
                <w:rFonts w:ascii="Helvetica" w:eastAsia="Times New Roman" w:hAnsi="Helvetica" w:cs="Helvetica"/>
                <w:b/>
                <w:color w:val="D53F77"/>
                <w:sz w:val="18"/>
                <w:szCs w:val="18"/>
                <w:lang w:val="es-ES"/>
              </w:rPr>
            </w:pPr>
            <w:r w:rsidRPr="00E051DA">
              <w:rPr>
                <w:rFonts w:ascii="Helvetica" w:eastAsia="Times New Roman" w:hAnsi="Helvetica" w:cs="Helvetica"/>
                <w:b/>
                <w:color w:val="D53F77"/>
                <w:sz w:val="18"/>
                <w:szCs w:val="18"/>
                <w:lang w:val="es-ES"/>
              </w:rPr>
              <w:t xml:space="preserve">Cada candidato ta completa un formulario.                   </w:t>
            </w:r>
            <w:r w:rsidRPr="00E051DA">
              <w:rPr>
                <w:rFonts w:ascii="Helvetica" w:eastAsia="Times New Roman" w:hAnsi="Helvetica" w:cs="Helvetica"/>
                <w:b/>
                <w:color w:val="D53F77"/>
                <w:sz w:val="18"/>
                <w:szCs w:val="18"/>
                <w:lang w:val="es-ES"/>
              </w:rPr>
              <w:tab/>
            </w:r>
          </w:p>
          <w:p w:rsidR="00562739" w:rsidRPr="00E051DA" w:rsidRDefault="00562739" w:rsidP="00452985">
            <w:pPr>
              <w:pStyle w:val="NoSpacing"/>
              <w:rPr>
                <w:rFonts w:ascii="Helvetica" w:eastAsia="Times New Roman" w:hAnsi="Helvetica" w:cs="Helvetica"/>
                <w:color w:val="D53F77"/>
                <w:sz w:val="20"/>
                <w:szCs w:val="20"/>
                <w:lang w:val="es-ES"/>
              </w:rPr>
            </w:pPr>
            <w:r w:rsidRPr="00E051DA">
              <w:rPr>
                <w:rFonts w:ascii="Helvetica" w:eastAsia="Times New Roman" w:hAnsi="Helvetica" w:cs="Helvetica"/>
                <w:b/>
                <w:color w:val="D53F77"/>
                <w:sz w:val="18"/>
                <w:szCs w:val="18"/>
                <w:lang w:val="es-ES"/>
              </w:rPr>
              <w:t>Formulario cu no ta completo no ta wordo procesa.</w:t>
            </w:r>
          </w:p>
        </w:tc>
      </w:tr>
    </w:tbl>
    <w:p w:rsidR="00856948" w:rsidRPr="00562739" w:rsidRDefault="00856948" w:rsidP="00856948">
      <w:pPr>
        <w:spacing w:after="0" w:line="240" w:lineRule="auto"/>
        <w:rPr>
          <w:rFonts w:ascii="Helvetica" w:hAnsi="Helvetica" w:cs="Helvetica"/>
          <w:sz w:val="18"/>
          <w:szCs w:val="18"/>
          <w:lang w:val="es-ES"/>
        </w:rPr>
      </w:pPr>
    </w:p>
    <w:p w:rsidR="00964BB4" w:rsidRDefault="00964BB4" w:rsidP="00CB1AE7">
      <w:pPr>
        <w:pStyle w:val="NoSpacing"/>
        <w:rPr>
          <w:rFonts w:asciiTheme="majorHAnsi" w:eastAsia="Times New Roman" w:hAnsiTheme="majorHAnsi" w:cs="Helvetica"/>
          <w:b/>
          <w:color w:val="000000"/>
          <w:u w:val="single"/>
          <w:lang w:val="es-ES"/>
        </w:rPr>
      </w:pPr>
      <w:r w:rsidRPr="00F50118">
        <w:rPr>
          <w:rFonts w:asciiTheme="majorHAnsi" w:eastAsia="Times New Roman" w:hAnsiTheme="majorHAnsi" w:cs="Helvetica"/>
          <w:b/>
          <w:color w:val="000000"/>
          <w:lang w:val="es-ES"/>
        </w:rPr>
        <w:t>*</w:t>
      </w:r>
      <w:r w:rsidR="00F50118">
        <w:rPr>
          <w:rFonts w:asciiTheme="majorHAnsi" w:eastAsia="Times New Roman" w:hAnsiTheme="majorHAnsi" w:cs="Helvetica"/>
          <w:b/>
          <w:color w:val="000000"/>
          <w:lang w:val="es-ES"/>
        </w:rPr>
        <w:t xml:space="preserve"> </w:t>
      </w:r>
      <w:r w:rsidRPr="00F50118">
        <w:rPr>
          <w:rFonts w:asciiTheme="majorHAnsi" w:eastAsia="Times New Roman" w:hAnsiTheme="majorHAnsi" w:cs="Helvetica"/>
          <w:b/>
          <w:color w:val="000000"/>
          <w:u w:val="single"/>
          <w:lang w:val="es-ES"/>
        </w:rPr>
        <w:t>SOLAMENTE PA USO DI EXAMENBUREAU</w:t>
      </w:r>
    </w:p>
    <w:p w:rsidR="00B3198E" w:rsidRPr="00AE1B69" w:rsidRDefault="00B3198E" w:rsidP="00CB1AE7">
      <w:pPr>
        <w:pStyle w:val="NoSpacing"/>
        <w:rPr>
          <w:rFonts w:ascii="Helvetica" w:hAnsi="Helvetica" w:cs="Helvetica"/>
          <w:sz w:val="16"/>
          <w:szCs w:val="16"/>
          <w:lang w:val="es-ES"/>
        </w:rPr>
      </w:pPr>
    </w:p>
    <w:tbl>
      <w:tblPr>
        <w:tblStyle w:val="TableGrid"/>
        <w:tblW w:w="0" w:type="auto"/>
        <w:tblBorders>
          <w:top w:val="single" w:sz="4" w:space="0" w:color="262626" w:themeColor="text1" w:themeTint="D9"/>
          <w:left w:val="single" w:sz="4" w:space="0" w:color="262626" w:themeColor="text1" w:themeTint="D9"/>
          <w:bottom w:val="single" w:sz="4" w:space="0" w:color="262626" w:themeColor="text1" w:themeTint="D9"/>
          <w:right w:val="single" w:sz="4" w:space="0" w:color="262626" w:themeColor="text1" w:themeTint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15"/>
        <w:gridCol w:w="5125"/>
      </w:tblGrid>
      <w:tr w:rsidR="00D62805" w:rsidRPr="00CB1AE7" w:rsidTr="006B256B">
        <w:tc>
          <w:tcPr>
            <w:tcW w:w="4315" w:type="dxa"/>
          </w:tcPr>
          <w:p w:rsidR="00D62805" w:rsidRPr="00187690" w:rsidRDefault="00D62805" w:rsidP="00964BB4">
            <w:pPr>
              <w:pStyle w:val="NoSpacing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val="es-ES"/>
              </w:rPr>
            </w:pPr>
          </w:p>
          <w:p w:rsidR="00187690" w:rsidRPr="00187690" w:rsidRDefault="00187690" w:rsidP="00964BB4">
            <w:pPr>
              <w:pStyle w:val="NoSpacing"/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</w:pPr>
          </w:p>
        </w:tc>
        <w:tc>
          <w:tcPr>
            <w:tcW w:w="5125" w:type="dxa"/>
          </w:tcPr>
          <w:p w:rsidR="00AE1B69" w:rsidRDefault="00AE1B69" w:rsidP="00CB1AE7">
            <w:pPr>
              <w:pStyle w:val="NoSpacing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val="es-ES"/>
              </w:rPr>
            </w:pPr>
          </w:p>
          <w:p w:rsidR="00D62805" w:rsidRPr="00187690" w:rsidRDefault="00AB1C2E" w:rsidP="00CB1AE7">
            <w:pPr>
              <w:pStyle w:val="NoSpacing"/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</w:pPr>
            <w:r w:rsidRPr="00187690">
              <w:rPr>
                <w:rFonts w:ascii="Helvetica" w:eastAsia="Times New Roman" w:hAnsi="Helvetica" w:cs="Helvetica"/>
                <w:color w:val="000000"/>
                <w:sz w:val="18"/>
                <w:szCs w:val="18"/>
                <w:lang w:val="es-ES"/>
              </w:rPr>
              <w:t>Inicial di esun cu a controla e formulario na bali</w:t>
            </w:r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val="es-ES"/>
              </w:rPr>
              <w:t>:</w:t>
            </w:r>
          </w:p>
        </w:tc>
      </w:tr>
      <w:tr w:rsidR="002A30A5" w:rsidRPr="00CB1AE7" w:rsidTr="006B256B">
        <w:tc>
          <w:tcPr>
            <w:tcW w:w="4315" w:type="dxa"/>
          </w:tcPr>
          <w:p w:rsidR="00AE1B69" w:rsidRDefault="00AE1B69" w:rsidP="00CB1AE7">
            <w:pPr>
              <w:pStyle w:val="NoSpacing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val="es-ES"/>
              </w:rPr>
            </w:pPr>
          </w:p>
          <w:p w:rsidR="002A30A5" w:rsidRPr="002A30A5" w:rsidRDefault="002A30A5" w:rsidP="00693322">
            <w:pPr>
              <w:pStyle w:val="NoSpacing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val="es-ES"/>
              </w:rPr>
            </w:pPr>
            <w:r w:rsidRPr="00187690">
              <w:rPr>
                <w:rFonts w:ascii="Helvetica" w:eastAsia="Times New Roman" w:hAnsi="Helvetica" w:cs="Helvetica"/>
                <w:color w:val="000000"/>
                <w:sz w:val="18"/>
                <w:szCs w:val="18"/>
                <w:lang w:val="es-ES"/>
              </w:rPr>
              <w:t>Fecha di ricibi formulario</w:t>
            </w:r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val="es-ES"/>
              </w:rPr>
              <w:t>:</w:t>
            </w:r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val="es-ES"/>
              </w:rPr>
              <w:tab/>
            </w:r>
            <w:r w:rsidR="00693322">
              <w:rPr>
                <w:rFonts w:ascii="Helvetica" w:hAnsi="Helvetica" w:cs="Helvetica"/>
                <w:lang w:val="es-ES"/>
              </w:rPr>
              <w:t>…</w:t>
            </w:r>
            <w:r>
              <w:rPr>
                <w:rFonts w:ascii="Helvetica" w:hAnsi="Helvetica" w:cs="Helvetica"/>
                <w:lang w:val="es-ES"/>
              </w:rPr>
              <w:t xml:space="preserve">. / </w:t>
            </w:r>
            <w:r w:rsidR="00693322">
              <w:rPr>
                <w:rFonts w:ascii="Helvetica" w:hAnsi="Helvetica" w:cs="Helvetica"/>
                <w:lang w:val="es-ES"/>
              </w:rPr>
              <w:t>…</w:t>
            </w:r>
            <w:r>
              <w:rPr>
                <w:rFonts w:ascii="Helvetica" w:hAnsi="Helvetica" w:cs="Helvetica"/>
                <w:lang w:val="es-ES"/>
              </w:rPr>
              <w:t xml:space="preserve">. / </w:t>
            </w:r>
            <w:r w:rsidR="00693322">
              <w:rPr>
                <w:rFonts w:ascii="Helvetica" w:hAnsi="Helvetica" w:cs="Helvetica"/>
                <w:lang w:val="es-ES"/>
              </w:rPr>
              <w:t>201</w:t>
            </w:r>
            <w:r w:rsidR="00FD5F88">
              <w:rPr>
                <w:rFonts w:ascii="Helvetica" w:hAnsi="Helvetica" w:cs="Helvetica"/>
                <w:lang w:val="es-ES"/>
              </w:rPr>
              <w:t>9</w:t>
            </w:r>
          </w:p>
        </w:tc>
        <w:tc>
          <w:tcPr>
            <w:tcW w:w="5125" w:type="dxa"/>
          </w:tcPr>
          <w:p w:rsidR="00AE1B69" w:rsidRDefault="00AE1B69" w:rsidP="00CB1AE7">
            <w:pPr>
              <w:pStyle w:val="NoSpacing"/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</w:pPr>
          </w:p>
          <w:p w:rsidR="002A30A5" w:rsidRPr="00187690" w:rsidRDefault="002A30A5" w:rsidP="00CB1AE7">
            <w:pPr>
              <w:pStyle w:val="NoSpacing"/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</w:pPr>
            <w:r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  <w:t>Number di candidato:</w:t>
            </w:r>
          </w:p>
        </w:tc>
      </w:tr>
      <w:tr w:rsidR="0098116B" w:rsidRPr="00CB1AE7" w:rsidTr="006B256B">
        <w:tc>
          <w:tcPr>
            <w:tcW w:w="4315" w:type="dxa"/>
          </w:tcPr>
          <w:p w:rsidR="0098116B" w:rsidRDefault="0098116B" w:rsidP="00CB1AE7">
            <w:pPr>
              <w:pStyle w:val="NoSpacing"/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</w:pPr>
          </w:p>
          <w:p w:rsidR="0098116B" w:rsidRDefault="0098116B" w:rsidP="00CB1AE7">
            <w:pPr>
              <w:pStyle w:val="NoSpacing"/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</w:pPr>
            <w:r w:rsidRPr="00187690"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  <w:t>PRUEBA</w:t>
            </w:r>
            <w:r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  <w:t xml:space="preserve">:  </w:t>
            </w:r>
            <w:r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  <w:tab/>
            </w:r>
            <w:r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  <w:tab/>
            </w:r>
            <w:sdt>
              <w:sdtPr>
                <w:rPr>
                  <w:rFonts w:ascii="Helvetica" w:eastAsia="Times New Roman" w:hAnsi="Helvetica" w:cs="Helvetica"/>
                  <w:sz w:val="18"/>
                  <w:szCs w:val="18"/>
                  <w:lang w:val="es-ES"/>
                </w:rPr>
                <w:id w:val="1374190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7690">
                  <w:rPr>
                    <w:rFonts w:ascii="MS Gothic" w:eastAsia="MS Gothic" w:hAnsi="MS Gothic" w:cs="Helvetica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187690"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  <w:t xml:space="preserve"> PROME BIAHA</w:t>
            </w:r>
          </w:p>
        </w:tc>
        <w:tc>
          <w:tcPr>
            <w:tcW w:w="5125" w:type="dxa"/>
          </w:tcPr>
          <w:p w:rsidR="00AE1B69" w:rsidRDefault="00AE1B69" w:rsidP="0098116B">
            <w:pPr>
              <w:pStyle w:val="NoSpacing"/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</w:pPr>
          </w:p>
          <w:p w:rsidR="0098116B" w:rsidRPr="00187690" w:rsidRDefault="00A273E7" w:rsidP="0098116B">
            <w:pPr>
              <w:pStyle w:val="NoSpacing"/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</w:pPr>
            <w:sdt>
              <w:sdtPr>
                <w:rPr>
                  <w:rFonts w:ascii="Helvetica" w:eastAsia="Times New Roman" w:hAnsi="Helvetica" w:cs="Helvetica"/>
                  <w:sz w:val="18"/>
                  <w:szCs w:val="18"/>
                  <w:lang w:val="es-ES"/>
                </w:rPr>
                <w:id w:val="1401398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B69">
                  <w:rPr>
                    <w:rFonts w:ascii="MS Gothic" w:eastAsia="MS Gothic" w:hAnsi="MS Gothic" w:cs="Helvetica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98116B" w:rsidRPr="00187690"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  <w:t xml:space="preserve"> RIPITICION</w:t>
            </w:r>
          </w:p>
        </w:tc>
      </w:tr>
      <w:tr w:rsidR="00187690" w:rsidRPr="00CB1AE7" w:rsidTr="006B256B">
        <w:tc>
          <w:tcPr>
            <w:tcW w:w="4315" w:type="dxa"/>
          </w:tcPr>
          <w:p w:rsidR="006D71AD" w:rsidRDefault="006D71AD" w:rsidP="00CB1AE7">
            <w:pPr>
              <w:pStyle w:val="NoSpacing"/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</w:pPr>
          </w:p>
          <w:p w:rsidR="00187690" w:rsidRPr="00187690" w:rsidRDefault="00A273E7" w:rsidP="006D71AD">
            <w:pPr>
              <w:pStyle w:val="NoSpacing"/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</w:pPr>
            <w:sdt>
              <w:sdtPr>
                <w:rPr>
                  <w:rFonts w:ascii="Helvetica" w:eastAsia="Times New Roman" w:hAnsi="Helvetica" w:cs="Helvetica"/>
                  <w:sz w:val="18"/>
                  <w:szCs w:val="18"/>
                  <w:lang w:val="es-ES"/>
                </w:rPr>
                <w:id w:val="1370335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71AD">
                  <w:rPr>
                    <w:rFonts w:ascii="MS Gothic" w:eastAsia="MS Gothic" w:hAnsi="MS Gothic" w:cs="Helvetica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187690"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  <w:t xml:space="preserve"> Comprobante di pago di A</w:t>
            </w:r>
            <w:r w:rsidR="006D71AD"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  <w:t xml:space="preserve">fl: </w:t>
            </w:r>
            <w:r w:rsidR="00187690"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5125" w:type="dxa"/>
          </w:tcPr>
          <w:p w:rsidR="006D71AD" w:rsidRDefault="006D71AD" w:rsidP="00CB1AE7">
            <w:pPr>
              <w:pStyle w:val="NoSpacing"/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</w:pPr>
          </w:p>
          <w:p w:rsidR="00187690" w:rsidRPr="00187690" w:rsidRDefault="00187690" w:rsidP="00CB1AE7">
            <w:pPr>
              <w:pStyle w:val="NoSpacing"/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</w:pPr>
            <w:r w:rsidRPr="00187690"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  <w:t>(RBC Acct.# 30.70.042)</w:t>
            </w:r>
          </w:p>
        </w:tc>
      </w:tr>
      <w:tr w:rsidR="003D57AE" w:rsidRPr="00CB1AE7" w:rsidTr="006B256B">
        <w:tc>
          <w:tcPr>
            <w:tcW w:w="4315" w:type="dxa"/>
          </w:tcPr>
          <w:p w:rsidR="006D71AD" w:rsidRDefault="006D71AD" w:rsidP="00CB1AE7">
            <w:pPr>
              <w:pStyle w:val="NoSpacing"/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</w:pPr>
          </w:p>
          <w:p w:rsidR="00187690" w:rsidRPr="00187690" w:rsidRDefault="00187690" w:rsidP="00CB1AE7">
            <w:pPr>
              <w:pStyle w:val="NoSpacing"/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</w:pPr>
            <w:r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  <w:t>Number di Paspoort:</w:t>
            </w:r>
          </w:p>
        </w:tc>
        <w:tc>
          <w:tcPr>
            <w:tcW w:w="5125" w:type="dxa"/>
          </w:tcPr>
          <w:p w:rsidR="006D71AD" w:rsidRDefault="006D71AD" w:rsidP="00CB1AE7">
            <w:pPr>
              <w:pStyle w:val="NoSpacing"/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</w:pPr>
          </w:p>
          <w:p w:rsidR="003D57AE" w:rsidRPr="00187690" w:rsidRDefault="00187690" w:rsidP="00CB1AE7">
            <w:pPr>
              <w:pStyle w:val="NoSpacing"/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</w:pPr>
            <w:r>
              <w:rPr>
                <w:rFonts w:ascii="Helvetica" w:eastAsia="Times New Roman" w:hAnsi="Helvetica" w:cs="Helvetica"/>
                <w:sz w:val="18"/>
                <w:szCs w:val="18"/>
                <w:lang w:val="es-ES"/>
              </w:rPr>
              <w:t>Number di I.D. Aruba:</w:t>
            </w:r>
          </w:p>
        </w:tc>
      </w:tr>
    </w:tbl>
    <w:p w:rsidR="00FB524B" w:rsidRDefault="00FB524B" w:rsidP="00FB524B">
      <w:pPr>
        <w:spacing w:after="0" w:line="240" w:lineRule="auto"/>
        <w:jc w:val="both"/>
        <w:rPr>
          <w:rFonts w:ascii="Helvetica" w:eastAsiaTheme="minorHAnsi" w:hAnsi="Helvetica" w:cs="Helvetica"/>
          <w:color w:val="0070C0"/>
        </w:rPr>
      </w:pPr>
    </w:p>
    <w:p w:rsidR="00FB524B" w:rsidRPr="003A2BC2" w:rsidRDefault="00FB524B" w:rsidP="003A2BC2"/>
    <w:sectPr w:rsidR="00FB524B" w:rsidRPr="003A2BC2" w:rsidSect="00B737B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90" w:right="1106" w:bottom="90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73E7" w:rsidRDefault="00A273E7" w:rsidP="000157CE">
      <w:pPr>
        <w:spacing w:after="0" w:line="240" w:lineRule="auto"/>
      </w:pPr>
      <w:r>
        <w:separator/>
      </w:r>
    </w:p>
  </w:endnote>
  <w:endnote w:type="continuationSeparator" w:id="0">
    <w:p w:rsidR="00A273E7" w:rsidRDefault="00A273E7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EED" w:rsidRPr="007D32A4" w:rsidRDefault="007D32A4">
    <w:pPr>
      <w:pStyle w:val="Footer"/>
      <w:rPr>
        <w:lang w:val="nl-NL"/>
      </w:rPr>
    </w:pPr>
    <w:r w:rsidRPr="00CF6B15">
      <w:rPr>
        <w:lang w:val="nl-NL"/>
      </w:rPr>
      <w:t>WWW.EA.AW, +297 528 3400, fRANKRIJKSTRAAT 3, oRANJESTAD, aRUBA</w:t>
    </w:r>
    <w:r w:rsidRPr="007D32A4">
      <w:rPr>
        <w:noProof/>
        <w:lang w:val="nl-NL"/>
      </w:rPr>
      <w:t xml:space="preserve"> </w:t>
    </w:r>
    <w:r w:rsidR="00F87351">
      <w:rPr>
        <w:noProof/>
        <w:lang w:val="nl-NL"/>
      </w:rPr>
      <w:tab/>
    </w:r>
    <w:r w:rsidR="00F87351">
      <w:rPr>
        <w:noProof/>
        <w:lang w:val="nl-NL"/>
      </w:rPr>
      <w:tab/>
    </w:r>
    <w:r w:rsidR="00F87351">
      <w:rPr>
        <w:noProof/>
        <w:lang w:val="nl-NL"/>
      </w:rPr>
      <w:tab/>
    </w:r>
    <w:r w:rsidR="00F87351">
      <w:rPr>
        <w:noProof/>
        <w:lang w:val="nl-NL"/>
      </w:rPr>
      <w:tab/>
    </w:r>
    <w:r w:rsidR="00F87351">
      <w:rPr>
        <w:noProof/>
        <w:lang w:val="nl-NL"/>
      </w:rPr>
      <w:tab/>
    </w:r>
    <w:r w:rsidR="00F87351">
      <w:rPr>
        <w:noProof/>
        <w:lang w:val="nl-NL"/>
      </w:rPr>
      <w:tab/>
      <w:t xml:space="preserve">ea.aw | </w:t>
    </w:r>
    <w:r w:rsidR="00FD5F88">
      <w:rPr>
        <w:noProof/>
        <w:lang w:val="nl-NL"/>
      </w:rPr>
      <w:t>JAN</w:t>
    </w:r>
    <w:r w:rsidR="00F87351">
      <w:rPr>
        <w:noProof/>
        <w:lang w:val="nl-NL"/>
      </w:rPr>
      <w:t xml:space="preserve"> 201</w:t>
    </w:r>
    <w:r w:rsidR="00FD5F88">
      <w:rPr>
        <w:noProof/>
        <w:lang w:val="nl-NL"/>
      </w:rPr>
      <w:t>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3978" w:rsidRPr="000232AD" w:rsidRDefault="003C361D" w:rsidP="000232AD">
    <w:pPr>
      <w:pStyle w:val="Footer"/>
    </w:pPr>
    <w:r>
      <w:t>www.ea.aw - info@ea.aw, www.papiamento.aw - info@papiamento.aw, +297 528 3400, Frankrijkstraat 3, oranjestad, aruba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73E7" w:rsidRDefault="00A273E7" w:rsidP="000157CE">
      <w:pPr>
        <w:spacing w:after="0" w:line="240" w:lineRule="auto"/>
      </w:pPr>
      <w:r>
        <w:separator/>
      </w:r>
    </w:p>
  </w:footnote>
  <w:footnote w:type="continuationSeparator" w:id="0">
    <w:p w:rsidR="00A273E7" w:rsidRDefault="00A273E7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087"/>
      <w:gridCol w:w="363"/>
    </w:tblGrid>
    <w:tr w:rsidR="00F63978" w:rsidTr="004B27D5">
      <w:tc>
        <w:tcPr>
          <w:tcW w:w="10008" w:type="dxa"/>
          <w:vAlign w:val="bottom"/>
        </w:tcPr>
        <w:p w:rsidR="00F63978" w:rsidRDefault="00F63978">
          <w:pPr>
            <w:pStyle w:val="Header"/>
          </w:pPr>
        </w:p>
      </w:tc>
      <w:tc>
        <w:tcPr>
          <w:tcW w:w="378" w:type="dxa"/>
          <w:vAlign w:val="bottom"/>
        </w:tcPr>
        <w:p w:rsidR="00F63978" w:rsidRDefault="00F63978" w:rsidP="004B27D5">
          <w:pPr>
            <w:pStyle w:val="Header"/>
            <w:spacing w:after="0"/>
          </w:pPr>
        </w:p>
      </w:tc>
    </w:tr>
  </w:tbl>
  <w:p w:rsidR="00F63978" w:rsidRDefault="003B66F0" w:rsidP="00FB524B">
    <w:pPr>
      <w:pStyle w:val="Header"/>
      <w:tabs>
        <w:tab w:val="left" w:pos="7305"/>
      </w:tabs>
    </w:pPr>
    <w:r>
      <w:rPr>
        <w:noProof/>
      </w:rPr>
      <w:drawing>
        <wp:anchor distT="0" distB="0" distL="114300" distR="114300" simplePos="0" relativeHeight="251670528" behindDoc="1" locked="0" layoutInCell="1" allowOverlap="1" wp14:anchorId="7EEC2A16" wp14:editId="4517801C">
          <wp:simplePos x="0" y="0"/>
          <wp:positionH relativeFrom="page">
            <wp:align>left</wp:align>
          </wp:positionH>
          <wp:positionV relativeFrom="paragraph">
            <wp:posOffset>-649604</wp:posOffset>
          </wp:positionV>
          <wp:extent cx="2856921" cy="1104900"/>
          <wp:effectExtent l="0" t="0" r="635" b="0"/>
          <wp:wrapNone/>
          <wp:docPr id="7" name="Picture 7" descr="Macintosh HD:Users:willem:Desktop:Planning:DEA_van 24 jan staat op server:templates:briefpapier: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willem:Desktop:Planning:DEA_van 24 jan staat op server:templates:briefpapier: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6921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3978" w:rsidRDefault="00066EED" w:rsidP="00066EED">
    <w:pPr>
      <w:pStyle w:val="ContactDetails"/>
      <w:spacing w:after="720"/>
      <w:ind w:left="-142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6733132" wp14:editId="1C33333E">
          <wp:simplePos x="0" y="0"/>
          <wp:positionH relativeFrom="column">
            <wp:posOffset>-914400</wp:posOffset>
          </wp:positionH>
          <wp:positionV relativeFrom="paragraph">
            <wp:posOffset>-374650</wp:posOffset>
          </wp:positionV>
          <wp:extent cx="2857500" cy="1170542"/>
          <wp:effectExtent l="0" t="0" r="0" b="0"/>
          <wp:wrapNone/>
          <wp:docPr id="8" name="Picture 8" descr="Macintosh HD:Users:willem:Desktop:Planning:DEA_van 24 jan staat op server:templates:briefpapier: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willem:Desktop:Planning:DEA_van 24 jan staat op server:templates:briefpapier: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1170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08A7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5326B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F6E5E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B780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1C07C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7838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0C4B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4A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00397D"/>
    <w:multiLevelType w:val="hybridMultilevel"/>
    <w:tmpl w:val="78665FF4"/>
    <w:lvl w:ilvl="0" w:tplc="8E527644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623D77"/>
    <w:multiLevelType w:val="hybridMultilevel"/>
    <w:tmpl w:val="D15407C2"/>
    <w:lvl w:ilvl="0" w:tplc="08C001C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A45BFE"/>
    <w:multiLevelType w:val="hybridMultilevel"/>
    <w:tmpl w:val="C70234FA"/>
    <w:lvl w:ilvl="0" w:tplc="9154D07C">
      <w:start w:val="1"/>
      <w:numFmt w:val="bullet"/>
      <w:pStyle w:val="ListBullet"/>
      <w:lvlText w:val="¡"/>
      <w:lvlJc w:val="left"/>
      <w:pPr>
        <w:ind w:left="36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F224DE"/>
    <w:multiLevelType w:val="hybridMultilevel"/>
    <w:tmpl w:val="346A3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2"/>
    <w:lvlOverride w:ilvl="0">
      <w:startOverride w:val="1"/>
    </w:lvlOverride>
  </w:num>
  <w:num w:numId="13">
    <w:abstractNumId w:val="11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ocumentType w:val="letter"/>
  <w:documentProtection w:edit="comments" w:enforcement="1" w:cryptProviderType="rsaAES" w:cryptAlgorithmClass="hash" w:cryptAlgorithmType="typeAny" w:cryptAlgorithmSid="14" w:cryptSpinCount="100000" w:hash="tcFOk+askn+04xCQ0n2aGjETZ2hoFl6hwj3jzt/9LMvESEyTxBMHTWDdRrbVQhT87B/NbUq7DGUJxXvV9bACJw==" w:salt="AM08sb7fwkwCIN9FX2ihm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A3F"/>
    <w:rsid w:val="00001008"/>
    <w:rsid w:val="00003DDA"/>
    <w:rsid w:val="000059F2"/>
    <w:rsid w:val="0000649E"/>
    <w:rsid w:val="000108C6"/>
    <w:rsid w:val="000115BB"/>
    <w:rsid w:val="00012113"/>
    <w:rsid w:val="00013C02"/>
    <w:rsid w:val="00015156"/>
    <w:rsid w:val="000157CE"/>
    <w:rsid w:val="00015D16"/>
    <w:rsid w:val="000161B3"/>
    <w:rsid w:val="0002030B"/>
    <w:rsid w:val="00021998"/>
    <w:rsid w:val="00021DEE"/>
    <w:rsid w:val="00022794"/>
    <w:rsid w:val="000232AD"/>
    <w:rsid w:val="000266DB"/>
    <w:rsid w:val="000425D1"/>
    <w:rsid w:val="00051584"/>
    <w:rsid w:val="000518BE"/>
    <w:rsid w:val="00053AD7"/>
    <w:rsid w:val="0005497C"/>
    <w:rsid w:val="000559AC"/>
    <w:rsid w:val="00057479"/>
    <w:rsid w:val="00064644"/>
    <w:rsid w:val="00066C3D"/>
    <w:rsid w:val="00066EED"/>
    <w:rsid w:val="0007052C"/>
    <w:rsid w:val="00073C4C"/>
    <w:rsid w:val="0007484C"/>
    <w:rsid w:val="00080549"/>
    <w:rsid w:val="00082B70"/>
    <w:rsid w:val="00084176"/>
    <w:rsid w:val="00090D8B"/>
    <w:rsid w:val="00094AFA"/>
    <w:rsid w:val="00094E8D"/>
    <w:rsid w:val="000A2476"/>
    <w:rsid w:val="000A738E"/>
    <w:rsid w:val="000B04BE"/>
    <w:rsid w:val="000B1437"/>
    <w:rsid w:val="000B169B"/>
    <w:rsid w:val="000B2DF3"/>
    <w:rsid w:val="000B32EE"/>
    <w:rsid w:val="000B650B"/>
    <w:rsid w:val="000C6656"/>
    <w:rsid w:val="000D0853"/>
    <w:rsid w:val="000D33BE"/>
    <w:rsid w:val="000D358E"/>
    <w:rsid w:val="000D5A92"/>
    <w:rsid w:val="000E71ED"/>
    <w:rsid w:val="000F3EDC"/>
    <w:rsid w:val="000F5C53"/>
    <w:rsid w:val="000F69A4"/>
    <w:rsid w:val="00100557"/>
    <w:rsid w:val="00104C10"/>
    <w:rsid w:val="00124191"/>
    <w:rsid w:val="00126B17"/>
    <w:rsid w:val="001312ED"/>
    <w:rsid w:val="00134144"/>
    <w:rsid w:val="00143F3F"/>
    <w:rsid w:val="00150732"/>
    <w:rsid w:val="001535AF"/>
    <w:rsid w:val="00156CBC"/>
    <w:rsid w:val="001608E7"/>
    <w:rsid w:val="001629C0"/>
    <w:rsid w:val="00165340"/>
    <w:rsid w:val="00175451"/>
    <w:rsid w:val="00177D7D"/>
    <w:rsid w:val="00184504"/>
    <w:rsid w:val="00187690"/>
    <w:rsid w:val="00190BB0"/>
    <w:rsid w:val="001937B1"/>
    <w:rsid w:val="00193815"/>
    <w:rsid w:val="00196E0D"/>
    <w:rsid w:val="001A13D0"/>
    <w:rsid w:val="001A1418"/>
    <w:rsid w:val="001A3C45"/>
    <w:rsid w:val="001A5825"/>
    <w:rsid w:val="001B1C05"/>
    <w:rsid w:val="001C2583"/>
    <w:rsid w:val="001C6B1D"/>
    <w:rsid w:val="001D2DEF"/>
    <w:rsid w:val="001E6DE6"/>
    <w:rsid w:val="001F0AD0"/>
    <w:rsid w:val="001F35B6"/>
    <w:rsid w:val="001F3F6A"/>
    <w:rsid w:val="001F5E86"/>
    <w:rsid w:val="00202909"/>
    <w:rsid w:val="00202A6B"/>
    <w:rsid w:val="00207DF4"/>
    <w:rsid w:val="00216333"/>
    <w:rsid w:val="00220ECF"/>
    <w:rsid w:val="002214B2"/>
    <w:rsid w:val="00224861"/>
    <w:rsid w:val="00224950"/>
    <w:rsid w:val="00226568"/>
    <w:rsid w:val="00232389"/>
    <w:rsid w:val="002436EB"/>
    <w:rsid w:val="0024758C"/>
    <w:rsid w:val="00251961"/>
    <w:rsid w:val="0025284C"/>
    <w:rsid w:val="0026280B"/>
    <w:rsid w:val="002646BE"/>
    <w:rsid w:val="00266B9F"/>
    <w:rsid w:val="00267FE3"/>
    <w:rsid w:val="002749BC"/>
    <w:rsid w:val="0027589F"/>
    <w:rsid w:val="00276DC8"/>
    <w:rsid w:val="00280E5F"/>
    <w:rsid w:val="00284B9C"/>
    <w:rsid w:val="00287BC0"/>
    <w:rsid w:val="002A0066"/>
    <w:rsid w:val="002A30A5"/>
    <w:rsid w:val="002A4DCF"/>
    <w:rsid w:val="002D0607"/>
    <w:rsid w:val="002E028A"/>
    <w:rsid w:val="002E7884"/>
    <w:rsid w:val="002F274B"/>
    <w:rsid w:val="002F365B"/>
    <w:rsid w:val="002F5678"/>
    <w:rsid w:val="002F6C57"/>
    <w:rsid w:val="00303619"/>
    <w:rsid w:val="003038BB"/>
    <w:rsid w:val="003157EA"/>
    <w:rsid w:val="003159C2"/>
    <w:rsid w:val="003159E3"/>
    <w:rsid w:val="00324BFB"/>
    <w:rsid w:val="00325509"/>
    <w:rsid w:val="00332A34"/>
    <w:rsid w:val="003407C1"/>
    <w:rsid w:val="00342A1A"/>
    <w:rsid w:val="003507BB"/>
    <w:rsid w:val="00365F0C"/>
    <w:rsid w:val="00366342"/>
    <w:rsid w:val="0036677E"/>
    <w:rsid w:val="003743C2"/>
    <w:rsid w:val="00375CBC"/>
    <w:rsid w:val="0038074C"/>
    <w:rsid w:val="003807C7"/>
    <w:rsid w:val="003814C7"/>
    <w:rsid w:val="00381FD8"/>
    <w:rsid w:val="003A2BC2"/>
    <w:rsid w:val="003A6824"/>
    <w:rsid w:val="003B290C"/>
    <w:rsid w:val="003B3104"/>
    <w:rsid w:val="003B66F0"/>
    <w:rsid w:val="003C2553"/>
    <w:rsid w:val="003C304D"/>
    <w:rsid w:val="003C361D"/>
    <w:rsid w:val="003C3F70"/>
    <w:rsid w:val="003C519B"/>
    <w:rsid w:val="003C62E2"/>
    <w:rsid w:val="003D24C0"/>
    <w:rsid w:val="003D57AE"/>
    <w:rsid w:val="003E59C8"/>
    <w:rsid w:val="003E6944"/>
    <w:rsid w:val="003F0C62"/>
    <w:rsid w:val="003F4EB6"/>
    <w:rsid w:val="00400B45"/>
    <w:rsid w:val="0040240F"/>
    <w:rsid w:val="00402F61"/>
    <w:rsid w:val="00406A58"/>
    <w:rsid w:val="0042003A"/>
    <w:rsid w:val="0042012F"/>
    <w:rsid w:val="004224AA"/>
    <w:rsid w:val="00423E0B"/>
    <w:rsid w:val="004267BA"/>
    <w:rsid w:val="0042753F"/>
    <w:rsid w:val="00434545"/>
    <w:rsid w:val="0043712F"/>
    <w:rsid w:val="00443385"/>
    <w:rsid w:val="00444BF2"/>
    <w:rsid w:val="0044750D"/>
    <w:rsid w:val="00447D83"/>
    <w:rsid w:val="00451182"/>
    <w:rsid w:val="004516B7"/>
    <w:rsid w:val="0045242E"/>
    <w:rsid w:val="00453B5B"/>
    <w:rsid w:val="00455727"/>
    <w:rsid w:val="0045610C"/>
    <w:rsid w:val="00467387"/>
    <w:rsid w:val="00476199"/>
    <w:rsid w:val="00476F83"/>
    <w:rsid w:val="00482453"/>
    <w:rsid w:val="00482E31"/>
    <w:rsid w:val="00487E3E"/>
    <w:rsid w:val="0049136E"/>
    <w:rsid w:val="004935B4"/>
    <w:rsid w:val="004A5227"/>
    <w:rsid w:val="004B0142"/>
    <w:rsid w:val="004B1677"/>
    <w:rsid w:val="004B1DCD"/>
    <w:rsid w:val="004B27D5"/>
    <w:rsid w:val="004B34D0"/>
    <w:rsid w:val="004B3F1B"/>
    <w:rsid w:val="004B5103"/>
    <w:rsid w:val="004B795A"/>
    <w:rsid w:val="004C16E4"/>
    <w:rsid w:val="004C571B"/>
    <w:rsid w:val="004C6BDA"/>
    <w:rsid w:val="004D06A5"/>
    <w:rsid w:val="004D2781"/>
    <w:rsid w:val="004D45CB"/>
    <w:rsid w:val="004D46E3"/>
    <w:rsid w:val="004D6991"/>
    <w:rsid w:val="004E759E"/>
    <w:rsid w:val="00512D6B"/>
    <w:rsid w:val="0052343A"/>
    <w:rsid w:val="00537AB5"/>
    <w:rsid w:val="005459DE"/>
    <w:rsid w:val="00547B6F"/>
    <w:rsid w:val="005531D9"/>
    <w:rsid w:val="00553C4F"/>
    <w:rsid w:val="00561580"/>
    <w:rsid w:val="00562739"/>
    <w:rsid w:val="005640B7"/>
    <w:rsid w:val="00571D24"/>
    <w:rsid w:val="005A6295"/>
    <w:rsid w:val="005B003A"/>
    <w:rsid w:val="005C0B75"/>
    <w:rsid w:val="005C12D5"/>
    <w:rsid w:val="005C197D"/>
    <w:rsid w:val="005C380C"/>
    <w:rsid w:val="005C506C"/>
    <w:rsid w:val="005C59BA"/>
    <w:rsid w:val="005D1A98"/>
    <w:rsid w:val="005D2855"/>
    <w:rsid w:val="005F1C7F"/>
    <w:rsid w:val="005F32D9"/>
    <w:rsid w:val="005F37B8"/>
    <w:rsid w:val="00604C9D"/>
    <w:rsid w:val="0060648A"/>
    <w:rsid w:val="00606943"/>
    <w:rsid w:val="0062372C"/>
    <w:rsid w:val="00627509"/>
    <w:rsid w:val="00630072"/>
    <w:rsid w:val="00634244"/>
    <w:rsid w:val="00641BE0"/>
    <w:rsid w:val="0064731A"/>
    <w:rsid w:val="00653796"/>
    <w:rsid w:val="00654C7D"/>
    <w:rsid w:val="00656059"/>
    <w:rsid w:val="00660229"/>
    <w:rsid w:val="00663B97"/>
    <w:rsid w:val="00664EFC"/>
    <w:rsid w:val="00666CD2"/>
    <w:rsid w:val="00673AF2"/>
    <w:rsid w:val="00675AF9"/>
    <w:rsid w:val="006767A0"/>
    <w:rsid w:val="006826C0"/>
    <w:rsid w:val="00683860"/>
    <w:rsid w:val="0069274D"/>
    <w:rsid w:val="00693322"/>
    <w:rsid w:val="00693A3F"/>
    <w:rsid w:val="006A2623"/>
    <w:rsid w:val="006A5343"/>
    <w:rsid w:val="006A5DF0"/>
    <w:rsid w:val="006A6471"/>
    <w:rsid w:val="006A6A92"/>
    <w:rsid w:val="006A7101"/>
    <w:rsid w:val="006B0270"/>
    <w:rsid w:val="006B256B"/>
    <w:rsid w:val="006B3F32"/>
    <w:rsid w:val="006B5267"/>
    <w:rsid w:val="006C059E"/>
    <w:rsid w:val="006C219F"/>
    <w:rsid w:val="006C307D"/>
    <w:rsid w:val="006C4762"/>
    <w:rsid w:val="006C52A2"/>
    <w:rsid w:val="006D2E4A"/>
    <w:rsid w:val="006D71AD"/>
    <w:rsid w:val="006E0F01"/>
    <w:rsid w:val="006E1C3A"/>
    <w:rsid w:val="006E1D84"/>
    <w:rsid w:val="006E4681"/>
    <w:rsid w:val="006F3FCB"/>
    <w:rsid w:val="006F492B"/>
    <w:rsid w:val="006F4BB8"/>
    <w:rsid w:val="006F5506"/>
    <w:rsid w:val="00703C2D"/>
    <w:rsid w:val="00713A5A"/>
    <w:rsid w:val="00715652"/>
    <w:rsid w:val="00720109"/>
    <w:rsid w:val="007260A5"/>
    <w:rsid w:val="00727B24"/>
    <w:rsid w:val="0073130A"/>
    <w:rsid w:val="00732A0C"/>
    <w:rsid w:val="0073605F"/>
    <w:rsid w:val="0073769F"/>
    <w:rsid w:val="0074189B"/>
    <w:rsid w:val="00745499"/>
    <w:rsid w:val="007456F7"/>
    <w:rsid w:val="00755781"/>
    <w:rsid w:val="00757FFA"/>
    <w:rsid w:val="007629F6"/>
    <w:rsid w:val="0076300E"/>
    <w:rsid w:val="00777BAD"/>
    <w:rsid w:val="00785110"/>
    <w:rsid w:val="00786CEC"/>
    <w:rsid w:val="0078796E"/>
    <w:rsid w:val="007909E5"/>
    <w:rsid w:val="00796F14"/>
    <w:rsid w:val="007A1BEE"/>
    <w:rsid w:val="007A531C"/>
    <w:rsid w:val="007A6D7C"/>
    <w:rsid w:val="007A742C"/>
    <w:rsid w:val="007B63EA"/>
    <w:rsid w:val="007C48FC"/>
    <w:rsid w:val="007D2D76"/>
    <w:rsid w:val="007D31F2"/>
    <w:rsid w:val="007D32A4"/>
    <w:rsid w:val="007D4285"/>
    <w:rsid w:val="007D6F17"/>
    <w:rsid w:val="007D752F"/>
    <w:rsid w:val="007E31A3"/>
    <w:rsid w:val="007E5BB3"/>
    <w:rsid w:val="007E69F1"/>
    <w:rsid w:val="007F1E16"/>
    <w:rsid w:val="007F3EA6"/>
    <w:rsid w:val="007F66A6"/>
    <w:rsid w:val="007F7A44"/>
    <w:rsid w:val="00800057"/>
    <w:rsid w:val="0080038D"/>
    <w:rsid w:val="00803A42"/>
    <w:rsid w:val="008042AF"/>
    <w:rsid w:val="0080435E"/>
    <w:rsid w:val="00810ACC"/>
    <w:rsid w:val="00810E88"/>
    <w:rsid w:val="008112E3"/>
    <w:rsid w:val="008163D4"/>
    <w:rsid w:val="008173C8"/>
    <w:rsid w:val="00817CFD"/>
    <w:rsid w:val="0082361D"/>
    <w:rsid w:val="008302B0"/>
    <w:rsid w:val="00830E6B"/>
    <w:rsid w:val="00845612"/>
    <w:rsid w:val="0084752A"/>
    <w:rsid w:val="0085191E"/>
    <w:rsid w:val="00851C6D"/>
    <w:rsid w:val="00853CFA"/>
    <w:rsid w:val="008541C7"/>
    <w:rsid w:val="008551F4"/>
    <w:rsid w:val="00856948"/>
    <w:rsid w:val="0086217F"/>
    <w:rsid w:val="00867DE4"/>
    <w:rsid w:val="00870EF1"/>
    <w:rsid w:val="00871B91"/>
    <w:rsid w:val="00871C76"/>
    <w:rsid w:val="0087725E"/>
    <w:rsid w:val="008915C7"/>
    <w:rsid w:val="008915D7"/>
    <w:rsid w:val="0089208F"/>
    <w:rsid w:val="008A35F9"/>
    <w:rsid w:val="008B2888"/>
    <w:rsid w:val="008B54F8"/>
    <w:rsid w:val="008B7E6E"/>
    <w:rsid w:val="008D5535"/>
    <w:rsid w:val="008E1A13"/>
    <w:rsid w:val="008E2B6A"/>
    <w:rsid w:val="008E3824"/>
    <w:rsid w:val="008E6EFD"/>
    <w:rsid w:val="00902C23"/>
    <w:rsid w:val="00905BE7"/>
    <w:rsid w:val="00907865"/>
    <w:rsid w:val="009124B6"/>
    <w:rsid w:val="009136DB"/>
    <w:rsid w:val="0092237D"/>
    <w:rsid w:val="00923865"/>
    <w:rsid w:val="0092544B"/>
    <w:rsid w:val="00931D53"/>
    <w:rsid w:val="00933633"/>
    <w:rsid w:val="00933761"/>
    <w:rsid w:val="00936E37"/>
    <w:rsid w:val="009373C8"/>
    <w:rsid w:val="009379B9"/>
    <w:rsid w:val="00940242"/>
    <w:rsid w:val="00941859"/>
    <w:rsid w:val="00947729"/>
    <w:rsid w:val="00951197"/>
    <w:rsid w:val="00953346"/>
    <w:rsid w:val="009539C7"/>
    <w:rsid w:val="009579E7"/>
    <w:rsid w:val="00964BB4"/>
    <w:rsid w:val="009668A5"/>
    <w:rsid w:val="00967147"/>
    <w:rsid w:val="00967930"/>
    <w:rsid w:val="00980ACA"/>
    <w:rsid w:val="0098116B"/>
    <w:rsid w:val="00983B7C"/>
    <w:rsid w:val="00983BD8"/>
    <w:rsid w:val="00983FEA"/>
    <w:rsid w:val="00987D5D"/>
    <w:rsid w:val="009963BD"/>
    <w:rsid w:val="00997005"/>
    <w:rsid w:val="009A12E6"/>
    <w:rsid w:val="009A3F62"/>
    <w:rsid w:val="009A570D"/>
    <w:rsid w:val="009A70D3"/>
    <w:rsid w:val="009B16EE"/>
    <w:rsid w:val="009B7F47"/>
    <w:rsid w:val="009C38F2"/>
    <w:rsid w:val="009D1D36"/>
    <w:rsid w:val="009D24AC"/>
    <w:rsid w:val="009D314C"/>
    <w:rsid w:val="009D5C29"/>
    <w:rsid w:val="009E1687"/>
    <w:rsid w:val="009E247C"/>
    <w:rsid w:val="009E2E99"/>
    <w:rsid w:val="009E439D"/>
    <w:rsid w:val="009E4543"/>
    <w:rsid w:val="009E5001"/>
    <w:rsid w:val="009F2850"/>
    <w:rsid w:val="009F4347"/>
    <w:rsid w:val="009F501F"/>
    <w:rsid w:val="009F717B"/>
    <w:rsid w:val="00A00780"/>
    <w:rsid w:val="00A15F55"/>
    <w:rsid w:val="00A245AE"/>
    <w:rsid w:val="00A273E7"/>
    <w:rsid w:val="00A30AD5"/>
    <w:rsid w:val="00A30B93"/>
    <w:rsid w:val="00A3137C"/>
    <w:rsid w:val="00A35BC2"/>
    <w:rsid w:val="00A47677"/>
    <w:rsid w:val="00A5172A"/>
    <w:rsid w:val="00A51753"/>
    <w:rsid w:val="00A52766"/>
    <w:rsid w:val="00A55A99"/>
    <w:rsid w:val="00A56548"/>
    <w:rsid w:val="00A62117"/>
    <w:rsid w:val="00A64481"/>
    <w:rsid w:val="00A6507E"/>
    <w:rsid w:val="00A65815"/>
    <w:rsid w:val="00A672BA"/>
    <w:rsid w:val="00A72402"/>
    <w:rsid w:val="00A80662"/>
    <w:rsid w:val="00A844A3"/>
    <w:rsid w:val="00A853C0"/>
    <w:rsid w:val="00A87F31"/>
    <w:rsid w:val="00A915AC"/>
    <w:rsid w:val="00A9211B"/>
    <w:rsid w:val="00A963A5"/>
    <w:rsid w:val="00AA0EE9"/>
    <w:rsid w:val="00AA554B"/>
    <w:rsid w:val="00AA59A1"/>
    <w:rsid w:val="00AB08F0"/>
    <w:rsid w:val="00AB1C2E"/>
    <w:rsid w:val="00AB35FB"/>
    <w:rsid w:val="00AB42DC"/>
    <w:rsid w:val="00AB5ED7"/>
    <w:rsid w:val="00AC486C"/>
    <w:rsid w:val="00AE1B69"/>
    <w:rsid w:val="00AE65DB"/>
    <w:rsid w:val="00AF051D"/>
    <w:rsid w:val="00AF2476"/>
    <w:rsid w:val="00AF57D5"/>
    <w:rsid w:val="00AF7008"/>
    <w:rsid w:val="00B03E2E"/>
    <w:rsid w:val="00B16F66"/>
    <w:rsid w:val="00B17B60"/>
    <w:rsid w:val="00B21CD2"/>
    <w:rsid w:val="00B23DE7"/>
    <w:rsid w:val="00B25EE8"/>
    <w:rsid w:val="00B307C5"/>
    <w:rsid w:val="00B316BE"/>
    <w:rsid w:val="00B3198E"/>
    <w:rsid w:val="00B34DFE"/>
    <w:rsid w:val="00B3768A"/>
    <w:rsid w:val="00B4672B"/>
    <w:rsid w:val="00B471B9"/>
    <w:rsid w:val="00B4779E"/>
    <w:rsid w:val="00B52F7E"/>
    <w:rsid w:val="00B548ED"/>
    <w:rsid w:val="00B56B53"/>
    <w:rsid w:val="00B67154"/>
    <w:rsid w:val="00B679BE"/>
    <w:rsid w:val="00B7284B"/>
    <w:rsid w:val="00B737B9"/>
    <w:rsid w:val="00B76141"/>
    <w:rsid w:val="00B77937"/>
    <w:rsid w:val="00B82558"/>
    <w:rsid w:val="00B868E5"/>
    <w:rsid w:val="00B94306"/>
    <w:rsid w:val="00BA3EF0"/>
    <w:rsid w:val="00BA5A3E"/>
    <w:rsid w:val="00BA76F0"/>
    <w:rsid w:val="00BB7A3D"/>
    <w:rsid w:val="00BC33E7"/>
    <w:rsid w:val="00BC7054"/>
    <w:rsid w:val="00BD0650"/>
    <w:rsid w:val="00BD5A48"/>
    <w:rsid w:val="00BD6FEE"/>
    <w:rsid w:val="00BE429C"/>
    <w:rsid w:val="00BF6CCC"/>
    <w:rsid w:val="00C02CEA"/>
    <w:rsid w:val="00C05691"/>
    <w:rsid w:val="00C11419"/>
    <w:rsid w:val="00C16F3B"/>
    <w:rsid w:val="00C23FDD"/>
    <w:rsid w:val="00C32FCB"/>
    <w:rsid w:val="00C3571B"/>
    <w:rsid w:val="00C367A8"/>
    <w:rsid w:val="00C36F99"/>
    <w:rsid w:val="00C37D32"/>
    <w:rsid w:val="00C44729"/>
    <w:rsid w:val="00C449A7"/>
    <w:rsid w:val="00C4769D"/>
    <w:rsid w:val="00C52FFE"/>
    <w:rsid w:val="00C56B0B"/>
    <w:rsid w:val="00C57284"/>
    <w:rsid w:val="00C61228"/>
    <w:rsid w:val="00C63DFE"/>
    <w:rsid w:val="00C64F3C"/>
    <w:rsid w:val="00C675B3"/>
    <w:rsid w:val="00C71F48"/>
    <w:rsid w:val="00C72B91"/>
    <w:rsid w:val="00C74FB3"/>
    <w:rsid w:val="00C75565"/>
    <w:rsid w:val="00C77084"/>
    <w:rsid w:val="00C8613F"/>
    <w:rsid w:val="00C91DF1"/>
    <w:rsid w:val="00C950D0"/>
    <w:rsid w:val="00CA1FA9"/>
    <w:rsid w:val="00CA42D0"/>
    <w:rsid w:val="00CB1AE7"/>
    <w:rsid w:val="00CB7781"/>
    <w:rsid w:val="00CB77EA"/>
    <w:rsid w:val="00CC6869"/>
    <w:rsid w:val="00CD2B35"/>
    <w:rsid w:val="00CE32AC"/>
    <w:rsid w:val="00CE5847"/>
    <w:rsid w:val="00CE6F45"/>
    <w:rsid w:val="00CF35BA"/>
    <w:rsid w:val="00CF7A5B"/>
    <w:rsid w:val="00D018A9"/>
    <w:rsid w:val="00D03231"/>
    <w:rsid w:val="00D03713"/>
    <w:rsid w:val="00D1614A"/>
    <w:rsid w:val="00D227A3"/>
    <w:rsid w:val="00D24075"/>
    <w:rsid w:val="00D3063B"/>
    <w:rsid w:val="00D367DB"/>
    <w:rsid w:val="00D37A23"/>
    <w:rsid w:val="00D37CCA"/>
    <w:rsid w:val="00D43334"/>
    <w:rsid w:val="00D56136"/>
    <w:rsid w:val="00D60B5E"/>
    <w:rsid w:val="00D622C0"/>
    <w:rsid w:val="00D62805"/>
    <w:rsid w:val="00D63444"/>
    <w:rsid w:val="00D71810"/>
    <w:rsid w:val="00D74ADF"/>
    <w:rsid w:val="00D75054"/>
    <w:rsid w:val="00D75391"/>
    <w:rsid w:val="00D8278F"/>
    <w:rsid w:val="00D83A86"/>
    <w:rsid w:val="00D9247C"/>
    <w:rsid w:val="00D9248E"/>
    <w:rsid w:val="00D940DE"/>
    <w:rsid w:val="00DA5694"/>
    <w:rsid w:val="00DB365F"/>
    <w:rsid w:val="00DC36E9"/>
    <w:rsid w:val="00DC3E1C"/>
    <w:rsid w:val="00DC7492"/>
    <w:rsid w:val="00DD2240"/>
    <w:rsid w:val="00DD559C"/>
    <w:rsid w:val="00DD6631"/>
    <w:rsid w:val="00DD79D9"/>
    <w:rsid w:val="00DF1FC6"/>
    <w:rsid w:val="00DF2A0A"/>
    <w:rsid w:val="00DF6AB4"/>
    <w:rsid w:val="00E0002B"/>
    <w:rsid w:val="00E050BF"/>
    <w:rsid w:val="00E051DA"/>
    <w:rsid w:val="00E11C15"/>
    <w:rsid w:val="00E14607"/>
    <w:rsid w:val="00E14C8F"/>
    <w:rsid w:val="00E22DFE"/>
    <w:rsid w:val="00E253DE"/>
    <w:rsid w:val="00E30685"/>
    <w:rsid w:val="00E3318B"/>
    <w:rsid w:val="00E331F2"/>
    <w:rsid w:val="00E33298"/>
    <w:rsid w:val="00E37CA7"/>
    <w:rsid w:val="00E427DF"/>
    <w:rsid w:val="00E4595F"/>
    <w:rsid w:val="00E45B7B"/>
    <w:rsid w:val="00E54DEA"/>
    <w:rsid w:val="00E6001E"/>
    <w:rsid w:val="00E6109E"/>
    <w:rsid w:val="00E63422"/>
    <w:rsid w:val="00E63CD9"/>
    <w:rsid w:val="00E665FF"/>
    <w:rsid w:val="00E66881"/>
    <w:rsid w:val="00E70423"/>
    <w:rsid w:val="00E74EE7"/>
    <w:rsid w:val="00E82BEB"/>
    <w:rsid w:val="00E8405E"/>
    <w:rsid w:val="00E86D32"/>
    <w:rsid w:val="00E93DC6"/>
    <w:rsid w:val="00E94D13"/>
    <w:rsid w:val="00EA0B74"/>
    <w:rsid w:val="00EA2177"/>
    <w:rsid w:val="00EA3482"/>
    <w:rsid w:val="00EA36C7"/>
    <w:rsid w:val="00EA403E"/>
    <w:rsid w:val="00EA7166"/>
    <w:rsid w:val="00EB111F"/>
    <w:rsid w:val="00EB187B"/>
    <w:rsid w:val="00EB4ACC"/>
    <w:rsid w:val="00EC06DC"/>
    <w:rsid w:val="00EC2D9B"/>
    <w:rsid w:val="00EC4305"/>
    <w:rsid w:val="00ED1225"/>
    <w:rsid w:val="00ED35EF"/>
    <w:rsid w:val="00ED41CC"/>
    <w:rsid w:val="00ED53D0"/>
    <w:rsid w:val="00EE3042"/>
    <w:rsid w:val="00EE63D4"/>
    <w:rsid w:val="00EF0BBD"/>
    <w:rsid w:val="00F059C4"/>
    <w:rsid w:val="00F07AF4"/>
    <w:rsid w:val="00F1342A"/>
    <w:rsid w:val="00F168B0"/>
    <w:rsid w:val="00F20537"/>
    <w:rsid w:val="00F209A7"/>
    <w:rsid w:val="00F2642D"/>
    <w:rsid w:val="00F30C09"/>
    <w:rsid w:val="00F30CF7"/>
    <w:rsid w:val="00F315E2"/>
    <w:rsid w:val="00F32EFB"/>
    <w:rsid w:val="00F3326C"/>
    <w:rsid w:val="00F36CF4"/>
    <w:rsid w:val="00F445ED"/>
    <w:rsid w:val="00F50118"/>
    <w:rsid w:val="00F57166"/>
    <w:rsid w:val="00F57378"/>
    <w:rsid w:val="00F578AF"/>
    <w:rsid w:val="00F61CEF"/>
    <w:rsid w:val="00F62931"/>
    <w:rsid w:val="00F63978"/>
    <w:rsid w:val="00F63D7B"/>
    <w:rsid w:val="00F643EA"/>
    <w:rsid w:val="00F656B6"/>
    <w:rsid w:val="00F67256"/>
    <w:rsid w:val="00F71B1D"/>
    <w:rsid w:val="00F73F39"/>
    <w:rsid w:val="00F74DA6"/>
    <w:rsid w:val="00F77B04"/>
    <w:rsid w:val="00F80880"/>
    <w:rsid w:val="00F82060"/>
    <w:rsid w:val="00F84D01"/>
    <w:rsid w:val="00F84FAC"/>
    <w:rsid w:val="00F87351"/>
    <w:rsid w:val="00F91009"/>
    <w:rsid w:val="00F94DF0"/>
    <w:rsid w:val="00F95ED3"/>
    <w:rsid w:val="00F96C3E"/>
    <w:rsid w:val="00F96D78"/>
    <w:rsid w:val="00FA03D3"/>
    <w:rsid w:val="00FA0833"/>
    <w:rsid w:val="00FA140B"/>
    <w:rsid w:val="00FA5A21"/>
    <w:rsid w:val="00FA7776"/>
    <w:rsid w:val="00FB524B"/>
    <w:rsid w:val="00FC1A5A"/>
    <w:rsid w:val="00FC2EBB"/>
    <w:rsid w:val="00FC3682"/>
    <w:rsid w:val="00FD2A44"/>
    <w:rsid w:val="00FD5DD7"/>
    <w:rsid w:val="00FD5F88"/>
    <w:rsid w:val="00FE3304"/>
    <w:rsid w:val="00FE575B"/>
    <w:rsid w:val="00FF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E7C41B"/>
  <w15:docId w15:val="{8203C6F0-DCFB-4D68-82C7-789B71207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 w:qFormat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570D"/>
    <w:rPr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1"/>
    <w:qFormat/>
    <w:rsid w:val="007A531C"/>
    <w:pPr>
      <w:pageBreakBefore/>
      <w:spacing w:before="240" w:after="120" w:line="240" w:lineRule="auto"/>
      <w:outlineLvl w:val="0"/>
    </w:pPr>
    <w:rPr>
      <w:bCs/>
      <w:color w:val="595959" w:themeColor="text1" w:themeTint="A6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F501F"/>
    <w:pPr>
      <w:keepNext/>
      <w:keepLines/>
      <w:spacing w:before="200" w:after="100" w:line="240" w:lineRule="auto"/>
      <w:outlineLvl w:val="1"/>
    </w:pPr>
    <w:rPr>
      <w:bCs/>
      <w:color w:val="8E0033" w:themeColor="accent6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F501F"/>
    <w:pPr>
      <w:keepNext/>
      <w:keepLines/>
      <w:spacing w:before="200" w:after="0"/>
      <w:outlineLvl w:val="2"/>
    </w:pPr>
    <w:rPr>
      <w:bCs/>
      <w:color w:val="8E0033" w:themeColor="accent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0157CE"/>
    <w:pPr>
      <w:spacing w:before="120" w:after="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A2623"/>
    <w:pPr>
      <w:spacing w:after="160" w:line="240" w:lineRule="auto"/>
    </w:pPr>
    <w:rPr>
      <w:color w:val="8E0033" w:themeColor="accent6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6A2623"/>
    <w:rPr>
      <w:color w:val="8E0033" w:themeColor="accent6"/>
      <w:sz w:val="24"/>
    </w:rPr>
  </w:style>
  <w:style w:type="paragraph" w:styleId="Footer">
    <w:name w:val="footer"/>
    <w:basedOn w:val="Normal"/>
    <w:link w:val="FooterChar"/>
    <w:uiPriority w:val="99"/>
    <w:unhideWhenUsed/>
    <w:rsid w:val="0073605F"/>
    <w:pPr>
      <w:spacing w:after="0" w:line="240" w:lineRule="auto"/>
    </w:pPr>
    <w:rPr>
      <w:caps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73605F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Normal"/>
    <w:uiPriority w:val="1"/>
    <w:qFormat/>
    <w:rsid w:val="000157CE"/>
    <w:pPr>
      <w:spacing w:after="0"/>
    </w:pPr>
    <w:rPr>
      <w:color w:val="7F7F7F" w:themeColor="text1" w:themeTint="80"/>
      <w:sz w:val="14"/>
      <w:szCs w:val="14"/>
    </w:rPr>
  </w:style>
  <w:style w:type="character" w:styleId="PlaceholderText">
    <w:name w:val="Placeholder Text"/>
    <w:basedOn w:val="DefaultParagraphFont"/>
    <w:uiPriority w:val="99"/>
    <w:semiHidden/>
    <w:rsid w:val="00B8255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rsid w:val="00CE32AC"/>
    <w:pPr>
      <w:spacing w:after="0" w:line="240" w:lineRule="auto"/>
    </w:pPr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1"/>
    <w:rsid w:val="00664EFC"/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paragraph" w:styleId="Date">
    <w:name w:val="Date"/>
    <w:basedOn w:val="Normal"/>
    <w:next w:val="Normal"/>
    <w:link w:val="DateChar"/>
    <w:uiPriority w:val="1"/>
    <w:rsid w:val="00EC06DC"/>
    <w:pPr>
      <w:spacing w:before="480"/>
    </w:pPr>
    <w:rPr>
      <w:color w:val="000000" w:themeColor="text1"/>
      <w:szCs w:val="24"/>
    </w:rPr>
  </w:style>
  <w:style w:type="character" w:customStyle="1" w:styleId="DateChar">
    <w:name w:val="Date Char"/>
    <w:basedOn w:val="DefaultParagraphFont"/>
    <w:link w:val="Date"/>
    <w:uiPriority w:val="1"/>
    <w:rsid w:val="00EC06DC"/>
    <w:rPr>
      <w:color w:val="000000" w:themeColor="text1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664EFC"/>
    <w:rPr>
      <w:bCs/>
      <w:color w:val="595959" w:themeColor="text1" w:themeTint="A6"/>
      <w:sz w:val="36"/>
      <w:szCs w:val="28"/>
    </w:rPr>
  </w:style>
  <w:style w:type="character" w:styleId="PageNumber">
    <w:name w:val="page number"/>
    <w:basedOn w:val="DefaultParagraphFont"/>
    <w:uiPriority w:val="99"/>
    <w:unhideWhenUsed/>
    <w:rsid w:val="004B27D5"/>
    <w:rPr>
      <w:color w:val="303030" w:themeColor="text2"/>
    </w:rPr>
  </w:style>
  <w:style w:type="character" w:customStyle="1" w:styleId="Heading2Char">
    <w:name w:val="Heading 2 Char"/>
    <w:basedOn w:val="DefaultParagraphFont"/>
    <w:link w:val="Heading2"/>
    <w:uiPriority w:val="1"/>
    <w:rsid w:val="00664EFC"/>
    <w:rPr>
      <w:bCs/>
      <w:color w:val="8E0033" w:themeColor="accent6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64EFC"/>
    <w:rPr>
      <w:bCs/>
      <w:color w:val="8E0033" w:themeColor="accent6"/>
    </w:rPr>
  </w:style>
  <w:style w:type="paragraph" w:styleId="ListNumber">
    <w:name w:val="List Number"/>
    <w:basedOn w:val="Normal"/>
    <w:uiPriority w:val="1"/>
    <w:unhideWhenUsed/>
    <w:qFormat/>
    <w:rsid w:val="009F501F"/>
    <w:pPr>
      <w:numPr>
        <w:numId w:val="6"/>
      </w:numPr>
      <w:contextualSpacing/>
    </w:pPr>
  </w:style>
  <w:style w:type="paragraph" w:styleId="ListBullet">
    <w:name w:val="List Bullet"/>
    <w:basedOn w:val="Normal"/>
    <w:uiPriority w:val="1"/>
    <w:qFormat/>
    <w:rsid w:val="000B1437"/>
    <w:pPr>
      <w:numPr>
        <w:numId w:val="11"/>
      </w:numPr>
      <w:spacing w:before="120" w:after="120" w:line="240" w:lineRule="auto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rsid w:val="00D03231"/>
    <w:pPr>
      <w:spacing w:after="0" w:line="240" w:lineRule="auto"/>
    </w:pPr>
    <w:rPr>
      <w:color w:val="7F7F7F" w:themeColor="text1" w:themeTint="80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001E"/>
    <w:rPr>
      <w:color w:val="7F7F7F" w:themeColor="text1" w:themeTint="80"/>
      <w:sz w:val="18"/>
    </w:rPr>
  </w:style>
  <w:style w:type="character" w:styleId="FootnoteReference">
    <w:name w:val="footnote reference"/>
    <w:basedOn w:val="DefaultParagraphFont"/>
    <w:uiPriority w:val="99"/>
    <w:rsid w:val="00D03231"/>
    <w:rPr>
      <w:color w:val="8E0033" w:themeColor="accent6"/>
      <w:sz w:val="20"/>
      <w:vertAlign w:val="superscript"/>
    </w:rPr>
  </w:style>
  <w:style w:type="paragraph" w:customStyle="1" w:styleId="Recipient">
    <w:name w:val="Recipient"/>
    <w:basedOn w:val="Normal"/>
    <w:uiPriority w:val="1"/>
    <w:qFormat/>
    <w:rsid w:val="00EC06DC"/>
    <w:pPr>
      <w:spacing w:after="0" w:line="240" w:lineRule="auto"/>
    </w:pPr>
    <w:rPr>
      <w:color w:val="7F7F7F" w:themeColor="text1" w:themeTint="80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EC06DC"/>
    <w:pPr>
      <w:spacing w:before="480"/>
    </w:pPr>
  </w:style>
  <w:style w:type="character" w:customStyle="1" w:styleId="SalutationChar">
    <w:name w:val="Salutation Char"/>
    <w:basedOn w:val="DefaultParagraphFont"/>
    <w:link w:val="Salutation"/>
    <w:uiPriority w:val="1"/>
    <w:rsid w:val="00E6001E"/>
    <w:rPr>
      <w:color w:val="262626" w:themeColor="text1" w:themeTint="D9"/>
    </w:rPr>
  </w:style>
  <w:style w:type="paragraph" w:styleId="Signature">
    <w:name w:val="Signature"/>
    <w:basedOn w:val="Normal"/>
    <w:link w:val="SignatureChar"/>
    <w:uiPriority w:val="1"/>
    <w:unhideWhenUsed/>
    <w:qFormat/>
    <w:rsid w:val="00EC06DC"/>
    <w:pPr>
      <w:spacing w:before="720" w:after="0" w:line="240" w:lineRule="auto"/>
    </w:pPr>
  </w:style>
  <w:style w:type="character" w:customStyle="1" w:styleId="SignatureChar">
    <w:name w:val="Signature Char"/>
    <w:basedOn w:val="DefaultParagraphFont"/>
    <w:link w:val="Signature"/>
    <w:uiPriority w:val="1"/>
    <w:rsid w:val="00E6001E"/>
    <w:rPr>
      <w:color w:val="262626" w:themeColor="text1" w:themeTint="D9"/>
    </w:rPr>
  </w:style>
  <w:style w:type="paragraph" w:styleId="BodyText">
    <w:name w:val="Body Text"/>
    <w:basedOn w:val="Normal"/>
    <w:link w:val="BodyTextChar"/>
    <w:uiPriority w:val="99"/>
    <w:semiHidden/>
    <w:unhideWhenUsed/>
    <w:rsid w:val="008A35F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35F9"/>
    <w:rPr>
      <w:color w:val="262626" w:themeColor="text1" w:themeTint="D9"/>
    </w:rPr>
  </w:style>
  <w:style w:type="paragraph" w:styleId="NoSpacing">
    <w:name w:val="No Spacing"/>
    <w:uiPriority w:val="1"/>
    <w:qFormat/>
    <w:rsid w:val="009E247C"/>
    <w:pPr>
      <w:spacing w:after="0" w:line="240" w:lineRule="auto"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E247C"/>
    <w:rPr>
      <w:color w:val="D269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8043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EA%20-%20JRH\B%20-%20Branding%20Guide%20DEA\aan%20AfAS%20voor%20Arubalening\letter%20templates\DEA_letter_templat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3F1B6-B999-4DD9-9CA9-3066E480E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DEA_letter_template</Template>
  <TotalTime>7</TotalTime>
  <Pages>1</Pages>
  <Words>194</Words>
  <Characters>1110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 Harms</dc:creator>
  <cp:keywords/>
  <dc:description/>
  <cp:lastModifiedBy>JNHARMS</cp:lastModifiedBy>
  <cp:revision>7</cp:revision>
  <cp:lastPrinted>2018-07-19T18:06:00Z</cp:lastPrinted>
  <dcterms:created xsi:type="dcterms:W3CDTF">2018-09-12T14:22:00Z</dcterms:created>
  <dcterms:modified xsi:type="dcterms:W3CDTF">2019-01-04T04:42:00Z</dcterms:modified>
  <cp:category/>
</cp:coreProperties>
</file>